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11B22" w14:textId="3061A5F8" w:rsidR="00007607" w:rsidRDefault="000A10A1" w:rsidP="04E7C333">
      <w:pPr>
        <w:pStyle w:val="BodyText"/>
        <w:spacing w:after="2000"/>
        <w:ind w:left="5760" w:firstLine="720"/>
      </w:pPr>
      <w:bookmarkStart w:id="0" w:name="Cover"/>
      <w:r>
        <w:rPr>
          <w:noProof/>
        </w:rPr>
        <w:drawing>
          <wp:inline distT="0" distB="0" distL="0" distR="0" wp14:anchorId="1146FFBC" wp14:editId="577CBB7A">
            <wp:extent cx="2354213" cy="1816100"/>
            <wp:effectExtent l="0" t="0" r="8255" b="0"/>
            <wp:docPr id="1887303026" name="Picture 1" descr="Vision 20/20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303026" name="Picture 1" descr="Vision 20/20 Logo"/>
                    <pic:cNvPicPr/>
                  </pic:nvPicPr>
                  <pic:blipFill>
                    <a:blip r:embed="rId12"/>
                    <a:stretch>
                      <a:fillRect/>
                    </a:stretch>
                  </pic:blipFill>
                  <pic:spPr>
                    <a:xfrm>
                      <a:off x="0" y="0"/>
                      <a:ext cx="2368388" cy="1827035"/>
                    </a:xfrm>
                    <a:prstGeom prst="rect">
                      <a:avLst/>
                    </a:prstGeom>
                  </pic:spPr>
                </pic:pic>
              </a:graphicData>
            </a:graphic>
          </wp:inline>
        </w:drawing>
      </w:r>
    </w:p>
    <w:sdt>
      <w:sdtPr>
        <w:alias w:val="Title"/>
        <w:tag w:val=""/>
        <w:id w:val="-1521466203"/>
        <w:placeholder>
          <w:docPart w:val="A4136742F6204EE7A46A04D1CA03C6E1"/>
        </w:placeholder>
        <w:dataBinding w:prefixMappings="xmlns:ns0='http://purl.org/dc/elements/1.1/' xmlns:ns1='http://schemas.openxmlformats.org/package/2006/metadata/core-properties' " w:xpath="/ns1:coreProperties[1]/ns0:title[1]" w:storeItemID="{6C3C8BC8-F283-45AE-878A-BAB7291924A1}"/>
        <w:text/>
      </w:sdtPr>
      <w:sdtContent>
        <w:p w14:paraId="54FAD68B" w14:textId="5F45CC0A" w:rsidR="00007607" w:rsidRPr="00007607" w:rsidRDefault="00546E4A" w:rsidP="00007607">
          <w:pPr>
            <w:pStyle w:val="Title"/>
            <w:jc w:val="left"/>
          </w:pPr>
          <w:r>
            <w:t xml:space="preserve">Submission to the </w:t>
          </w:r>
          <w:r w:rsidR="001947C8">
            <w:t>Attorney General’s Department</w:t>
          </w:r>
        </w:p>
      </w:sdtContent>
    </w:sdt>
    <w:sdt>
      <w:sdtPr>
        <w:rPr>
          <w:rFonts w:eastAsia="Times New Roman" w:cs="Times New Roman"/>
          <w:b/>
          <w:bCs/>
          <w:lang w:eastAsia="en-AU"/>
        </w:rPr>
        <w:alias w:val="Subtitle"/>
        <w:tag w:val=""/>
        <w:id w:val="-1775245864"/>
        <w:placeholder>
          <w:docPart w:val="CAC10FDD8DAF4001BA5F3C7964B38A20"/>
        </w:placeholder>
        <w:dataBinding w:prefixMappings="xmlns:ns0='http://purl.org/dc/elements/1.1/' xmlns:ns1='http://schemas.openxmlformats.org/package/2006/metadata/core-properties' " w:xpath="/ns1:coreProperties[1]/ns0:subject[1]" w:storeItemID="{6C3C8BC8-F283-45AE-878A-BAB7291924A1}"/>
        <w:text/>
      </w:sdtPr>
      <w:sdtContent>
        <w:p w14:paraId="3605819E" w14:textId="7F06E900" w:rsidR="00007607" w:rsidRDefault="00886389" w:rsidP="00991372">
          <w:pPr>
            <w:pStyle w:val="Subtitle"/>
          </w:pPr>
          <w:r>
            <w:rPr>
              <w:rFonts w:eastAsia="Times New Roman" w:cs="Times New Roman"/>
              <w:b/>
              <w:bCs/>
              <w:lang w:eastAsia="en-AU"/>
            </w:rPr>
            <w:t>Privacy Reform</w:t>
          </w:r>
          <w:r w:rsidR="008413DF">
            <w:rPr>
              <w:rFonts w:eastAsia="Times New Roman" w:cs="Times New Roman"/>
              <w:b/>
              <w:bCs/>
              <w:lang w:eastAsia="en-AU"/>
            </w:rPr>
            <w:t>: Consultation on Exposure Draft Legislation</w:t>
          </w:r>
        </w:p>
      </w:sdtContent>
    </w:sdt>
    <w:p w14:paraId="0C4A4C30" w14:textId="055BACEE" w:rsidR="00991372" w:rsidRDefault="00991372" w:rsidP="00991372">
      <w:pPr>
        <w:pStyle w:val="BodyText"/>
      </w:pPr>
    </w:p>
    <w:p w14:paraId="19599359" w14:textId="77777777" w:rsidR="00991372" w:rsidRPr="00991372" w:rsidRDefault="00991372" w:rsidP="00991372">
      <w:pPr>
        <w:pStyle w:val="BodyText"/>
      </w:pPr>
    </w:p>
    <w:p w14:paraId="1C7682DE" w14:textId="0793D650" w:rsidR="00007607" w:rsidRPr="00007607" w:rsidRDefault="00000000" w:rsidP="00007607">
      <w:pPr>
        <w:pStyle w:val="Subtitle"/>
      </w:pPr>
      <w:sdt>
        <w:sdtPr>
          <w:alias w:val="Date"/>
          <w:tag w:val="Publish Date"/>
          <w:id w:val="879595297"/>
          <w:placeholder>
            <w:docPart w:val="110D62C74E3A49EAACF73B48BE592995"/>
          </w:placeholder>
          <w:dataBinding w:prefixMappings="xmlns:ns0='http://schemas.microsoft.com/office/2006/coverPageProps' " w:xpath="/ns0:CoverPageProperties[1]/ns0:PublishDate[1]" w:storeItemID="{55AF091B-3C7A-41E3-B477-F2FDAA23CFDA}"/>
          <w:date w:fullDate="2026-09-01T00:00:00Z">
            <w:dateFormat w:val="MMMM yyyy"/>
            <w:lid w:val="en-AU"/>
            <w:storeMappedDataAs w:val="dateTime"/>
            <w:calendar w:val="gregorian"/>
          </w:date>
        </w:sdtPr>
        <w:sdtContent>
          <w:r w:rsidR="008413DF">
            <w:t>September</w:t>
          </w:r>
          <w:r w:rsidR="00905092">
            <w:t xml:space="preserve"> 2026</w:t>
          </w:r>
        </w:sdtContent>
      </w:sdt>
    </w:p>
    <w:bookmarkEnd w:id="0"/>
    <w:p w14:paraId="2B3470A0" w14:textId="77777777" w:rsidR="00007607" w:rsidRDefault="00007607" w:rsidP="00817D6F">
      <w:pPr>
        <w:pStyle w:val="BodyText"/>
        <w:sectPr w:rsidR="00007607" w:rsidSect="00007607">
          <w:footerReference w:type="first" r:id="rId13"/>
          <w:pgSz w:w="11906" w:h="16838" w:code="9"/>
          <w:pgMar w:top="567" w:right="1134" w:bottom="425" w:left="1134" w:header="369" w:footer="635" w:gutter="0"/>
          <w:pgNumType w:start="0"/>
          <w:cols w:space="708"/>
          <w:titlePg/>
          <w:docGrid w:linePitch="360"/>
        </w:sectPr>
      </w:pPr>
    </w:p>
    <w:p w14:paraId="15D16519" w14:textId="77777777" w:rsidR="009E3BCF" w:rsidRDefault="009E3BCF" w:rsidP="009E3BCF">
      <w:pPr>
        <w:pStyle w:val="TOCHeading"/>
      </w:pPr>
      <w:r>
        <w:lastRenderedPageBreak/>
        <w:t>Contents</w:t>
      </w:r>
    </w:p>
    <w:p w14:paraId="754E2E85" w14:textId="77777777" w:rsidR="00CC776D" w:rsidRPr="00CC776D" w:rsidRDefault="00CC776D" w:rsidP="00CC776D">
      <w:pPr>
        <w:rPr>
          <w:lang w:eastAsia="en-AU"/>
        </w:rPr>
      </w:pPr>
    </w:p>
    <w:p w14:paraId="464157DD" w14:textId="699D466D" w:rsidR="007F153D" w:rsidRDefault="00AA7024">
      <w:pPr>
        <w:pStyle w:val="TOC2"/>
        <w:rPr>
          <w:rFonts w:eastAsiaTheme="minorEastAsia"/>
          <w:kern w:val="2"/>
          <w:sz w:val="24"/>
          <w:szCs w:val="24"/>
          <w:lang w:eastAsia="en-AU"/>
          <w14:ligatures w14:val="standardContextual"/>
        </w:rPr>
      </w:pPr>
      <w:r>
        <w:rPr>
          <w:b/>
          <w:lang w:eastAsia="en-AU"/>
        </w:rPr>
        <w:fldChar w:fldCharType="begin"/>
      </w:r>
      <w:r>
        <w:rPr>
          <w:lang w:eastAsia="en-AU"/>
        </w:rPr>
        <w:instrText xml:space="preserve"> TOC \h \z \t "Heading 1,1,Heading 2,2,Nbr Heading 1,4,Nbr Heading 2,5" </w:instrText>
      </w:r>
      <w:r>
        <w:rPr>
          <w:b/>
          <w:lang w:eastAsia="en-AU"/>
        </w:rPr>
        <w:fldChar w:fldCharType="separate"/>
      </w:r>
      <w:hyperlink w:anchor="_Toc239761780" w:history="1">
        <w:r w:rsidR="007F153D" w:rsidRPr="00D67F00">
          <w:rPr>
            <w:rStyle w:val="Hyperlink"/>
          </w:rPr>
          <w:t>Introduction</w:t>
        </w:r>
        <w:r w:rsidR="007F153D">
          <w:rPr>
            <w:webHidden/>
          </w:rPr>
          <w:tab/>
        </w:r>
        <w:r w:rsidR="007F153D">
          <w:rPr>
            <w:webHidden/>
          </w:rPr>
          <w:fldChar w:fldCharType="begin"/>
        </w:r>
        <w:r w:rsidR="007F153D">
          <w:rPr>
            <w:webHidden/>
          </w:rPr>
          <w:instrText xml:space="preserve"> PAGEREF _Toc239761780 \h </w:instrText>
        </w:r>
        <w:r w:rsidR="007F153D">
          <w:rPr>
            <w:webHidden/>
          </w:rPr>
        </w:r>
        <w:r w:rsidR="007F153D">
          <w:rPr>
            <w:webHidden/>
          </w:rPr>
          <w:fldChar w:fldCharType="separate"/>
        </w:r>
        <w:r w:rsidR="007F153D">
          <w:rPr>
            <w:webHidden/>
          </w:rPr>
          <w:t>2</w:t>
        </w:r>
        <w:r w:rsidR="007F153D">
          <w:rPr>
            <w:webHidden/>
          </w:rPr>
          <w:fldChar w:fldCharType="end"/>
        </w:r>
      </w:hyperlink>
    </w:p>
    <w:p w14:paraId="53D49AB1" w14:textId="10C3F65B" w:rsidR="007F153D" w:rsidRDefault="007F153D">
      <w:pPr>
        <w:pStyle w:val="TOC2"/>
        <w:rPr>
          <w:rFonts w:eastAsiaTheme="minorEastAsia"/>
          <w:kern w:val="2"/>
          <w:sz w:val="24"/>
          <w:szCs w:val="24"/>
          <w:lang w:eastAsia="en-AU"/>
          <w14:ligatures w14:val="standardContextual"/>
        </w:rPr>
      </w:pPr>
      <w:hyperlink w:anchor="_Toc239761781" w:history="1">
        <w:r w:rsidRPr="00D67F00">
          <w:rPr>
            <w:rStyle w:val="Hyperlink"/>
          </w:rPr>
          <w:t>Key principles</w:t>
        </w:r>
        <w:r>
          <w:rPr>
            <w:webHidden/>
          </w:rPr>
          <w:tab/>
        </w:r>
        <w:r>
          <w:rPr>
            <w:webHidden/>
          </w:rPr>
          <w:fldChar w:fldCharType="begin"/>
        </w:r>
        <w:r>
          <w:rPr>
            <w:webHidden/>
          </w:rPr>
          <w:instrText xml:space="preserve"> PAGEREF _Toc239761781 \h </w:instrText>
        </w:r>
        <w:r>
          <w:rPr>
            <w:webHidden/>
          </w:rPr>
        </w:r>
        <w:r>
          <w:rPr>
            <w:webHidden/>
          </w:rPr>
          <w:fldChar w:fldCharType="separate"/>
        </w:r>
        <w:r>
          <w:rPr>
            <w:webHidden/>
          </w:rPr>
          <w:t>2</w:t>
        </w:r>
        <w:r>
          <w:rPr>
            <w:webHidden/>
          </w:rPr>
          <w:fldChar w:fldCharType="end"/>
        </w:r>
      </w:hyperlink>
    </w:p>
    <w:p w14:paraId="1E3F573D" w14:textId="406BD55A" w:rsidR="007F153D" w:rsidRDefault="007F153D">
      <w:pPr>
        <w:pStyle w:val="TOC2"/>
        <w:rPr>
          <w:rFonts w:eastAsiaTheme="minorEastAsia"/>
          <w:kern w:val="2"/>
          <w:sz w:val="24"/>
          <w:szCs w:val="24"/>
          <w:lang w:eastAsia="en-AU"/>
          <w14:ligatures w14:val="standardContextual"/>
        </w:rPr>
      </w:pPr>
      <w:hyperlink w:anchor="_Toc239761782" w:history="1">
        <w:r w:rsidRPr="00D67F00">
          <w:rPr>
            <w:rStyle w:val="Hyperlink"/>
          </w:rPr>
          <w:t>Existing legal protections</w:t>
        </w:r>
        <w:r>
          <w:rPr>
            <w:webHidden/>
          </w:rPr>
          <w:tab/>
        </w:r>
        <w:r>
          <w:rPr>
            <w:webHidden/>
          </w:rPr>
          <w:fldChar w:fldCharType="begin"/>
        </w:r>
        <w:r>
          <w:rPr>
            <w:webHidden/>
          </w:rPr>
          <w:instrText xml:space="preserve"> PAGEREF _Toc239761782 \h </w:instrText>
        </w:r>
        <w:r>
          <w:rPr>
            <w:webHidden/>
          </w:rPr>
        </w:r>
        <w:r>
          <w:rPr>
            <w:webHidden/>
          </w:rPr>
          <w:fldChar w:fldCharType="separate"/>
        </w:r>
        <w:r>
          <w:rPr>
            <w:webHidden/>
          </w:rPr>
          <w:t>2</w:t>
        </w:r>
        <w:r>
          <w:rPr>
            <w:webHidden/>
          </w:rPr>
          <w:fldChar w:fldCharType="end"/>
        </w:r>
      </w:hyperlink>
    </w:p>
    <w:p w14:paraId="7F0277F4" w14:textId="7695E921" w:rsidR="007F153D" w:rsidRDefault="007F153D">
      <w:pPr>
        <w:pStyle w:val="TOC2"/>
        <w:rPr>
          <w:rFonts w:eastAsiaTheme="minorEastAsia"/>
          <w:kern w:val="2"/>
          <w:sz w:val="24"/>
          <w:szCs w:val="24"/>
          <w:lang w:eastAsia="en-AU"/>
          <w14:ligatures w14:val="standardContextual"/>
        </w:rPr>
      </w:pPr>
      <w:hyperlink w:anchor="_Toc239761783" w:history="1">
        <w:r w:rsidRPr="00D67F00">
          <w:rPr>
            <w:rStyle w:val="Hyperlink"/>
          </w:rPr>
          <w:t>Fair and reasonable handling of personal information</w:t>
        </w:r>
        <w:r>
          <w:rPr>
            <w:webHidden/>
          </w:rPr>
          <w:tab/>
        </w:r>
        <w:r>
          <w:rPr>
            <w:webHidden/>
          </w:rPr>
          <w:fldChar w:fldCharType="begin"/>
        </w:r>
        <w:r>
          <w:rPr>
            <w:webHidden/>
          </w:rPr>
          <w:instrText xml:space="preserve"> PAGEREF _Toc239761783 \h </w:instrText>
        </w:r>
        <w:r>
          <w:rPr>
            <w:webHidden/>
          </w:rPr>
        </w:r>
        <w:r>
          <w:rPr>
            <w:webHidden/>
          </w:rPr>
          <w:fldChar w:fldCharType="separate"/>
        </w:r>
        <w:r>
          <w:rPr>
            <w:webHidden/>
          </w:rPr>
          <w:t>3</w:t>
        </w:r>
        <w:r>
          <w:rPr>
            <w:webHidden/>
          </w:rPr>
          <w:fldChar w:fldCharType="end"/>
        </w:r>
      </w:hyperlink>
    </w:p>
    <w:p w14:paraId="1CC0BFB5" w14:textId="3B40B8E9" w:rsidR="007F153D" w:rsidRDefault="007F153D">
      <w:pPr>
        <w:pStyle w:val="TOC2"/>
        <w:rPr>
          <w:rFonts w:eastAsiaTheme="minorEastAsia"/>
          <w:kern w:val="2"/>
          <w:sz w:val="24"/>
          <w:szCs w:val="24"/>
          <w:lang w:eastAsia="en-AU"/>
          <w14:ligatures w14:val="standardContextual"/>
        </w:rPr>
      </w:pPr>
      <w:hyperlink w:anchor="_Toc239761784" w:history="1">
        <w:r w:rsidRPr="00D67F00">
          <w:rPr>
            <w:rStyle w:val="Hyperlink"/>
          </w:rPr>
          <w:t>Privacy-by-design and technology safeguards</w:t>
        </w:r>
        <w:r>
          <w:rPr>
            <w:webHidden/>
          </w:rPr>
          <w:tab/>
        </w:r>
        <w:r>
          <w:rPr>
            <w:webHidden/>
          </w:rPr>
          <w:fldChar w:fldCharType="begin"/>
        </w:r>
        <w:r>
          <w:rPr>
            <w:webHidden/>
          </w:rPr>
          <w:instrText xml:space="preserve"> PAGEREF _Toc239761784 \h </w:instrText>
        </w:r>
        <w:r>
          <w:rPr>
            <w:webHidden/>
          </w:rPr>
        </w:r>
        <w:r>
          <w:rPr>
            <w:webHidden/>
          </w:rPr>
          <w:fldChar w:fldCharType="separate"/>
        </w:r>
        <w:r>
          <w:rPr>
            <w:webHidden/>
          </w:rPr>
          <w:t>3</w:t>
        </w:r>
        <w:r>
          <w:rPr>
            <w:webHidden/>
          </w:rPr>
          <w:fldChar w:fldCharType="end"/>
        </w:r>
      </w:hyperlink>
    </w:p>
    <w:p w14:paraId="2987442B" w14:textId="255FF392" w:rsidR="007F153D" w:rsidRDefault="007F153D">
      <w:pPr>
        <w:pStyle w:val="TOC2"/>
        <w:rPr>
          <w:rFonts w:eastAsiaTheme="minorEastAsia"/>
          <w:kern w:val="2"/>
          <w:sz w:val="24"/>
          <w:szCs w:val="24"/>
          <w:lang w:eastAsia="en-AU"/>
          <w14:ligatures w14:val="standardContextual"/>
        </w:rPr>
      </w:pPr>
      <w:hyperlink w:anchor="_Toc239761785" w:history="1">
        <w:r w:rsidRPr="00D67F00">
          <w:rPr>
            <w:rStyle w:val="Hyperlink"/>
          </w:rPr>
          <w:t>Differentiating between uses</w:t>
        </w:r>
        <w:r>
          <w:rPr>
            <w:webHidden/>
          </w:rPr>
          <w:tab/>
        </w:r>
        <w:r>
          <w:rPr>
            <w:webHidden/>
          </w:rPr>
          <w:fldChar w:fldCharType="begin"/>
        </w:r>
        <w:r>
          <w:rPr>
            <w:webHidden/>
          </w:rPr>
          <w:instrText xml:space="preserve"> PAGEREF _Toc239761785 \h </w:instrText>
        </w:r>
        <w:r>
          <w:rPr>
            <w:webHidden/>
          </w:rPr>
        </w:r>
        <w:r>
          <w:rPr>
            <w:webHidden/>
          </w:rPr>
          <w:fldChar w:fldCharType="separate"/>
        </w:r>
        <w:r>
          <w:rPr>
            <w:webHidden/>
          </w:rPr>
          <w:t>3</w:t>
        </w:r>
        <w:r>
          <w:rPr>
            <w:webHidden/>
          </w:rPr>
          <w:fldChar w:fldCharType="end"/>
        </w:r>
      </w:hyperlink>
    </w:p>
    <w:p w14:paraId="454EEF0D" w14:textId="15F79686" w:rsidR="007F153D" w:rsidRDefault="007F153D">
      <w:pPr>
        <w:pStyle w:val="TOC2"/>
        <w:rPr>
          <w:rFonts w:eastAsiaTheme="minorEastAsia"/>
          <w:kern w:val="2"/>
          <w:sz w:val="24"/>
          <w:szCs w:val="24"/>
          <w:lang w:eastAsia="en-AU"/>
          <w14:ligatures w14:val="standardContextual"/>
        </w:rPr>
      </w:pPr>
      <w:hyperlink w:anchor="_Toc239761786" w:history="1">
        <w:r w:rsidRPr="00D67F00">
          <w:rPr>
            <w:rStyle w:val="Hyperlink"/>
          </w:rPr>
          <w:t>Next Steps</w:t>
        </w:r>
        <w:r>
          <w:rPr>
            <w:webHidden/>
          </w:rPr>
          <w:tab/>
        </w:r>
        <w:r>
          <w:rPr>
            <w:webHidden/>
          </w:rPr>
          <w:fldChar w:fldCharType="begin"/>
        </w:r>
        <w:r>
          <w:rPr>
            <w:webHidden/>
          </w:rPr>
          <w:instrText xml:space="preserve"> PAGEREF _Toc239761786 \h </w:instrText>
        </w:r>
        <w:r>
          <w:rPr>
            <w:webHidden/>
          </w:rPr>
        </w:r>
        <w:r>
          <w:rPr>
            <w:webHidden/>
          </w:rPr>
          <w:fldChar w:fldCharType="separate"/>
        </w:r>
        <w:r>
          <w:rPr>
            <w:webHidden/>
          </w:rPr>
          <w:t>3</w:t>
        </w:r>
        <w:r>
          <w:rPr>
            <w:webHidden/>
          </w:rPr>
          <w:fldChar w:fldCharType="end"/>
        </w:r>
      </w:hyperlink>
    </w:p>
    <w:p w14:paraId="518AD74B" w14:textId="00359FDE" w:rsidR="009E3BCF" w:rsidRPr="006759F6" w:rsidRDefault="00AA7024" w:rsidP="006759F6">
      <w:r>
        <w:rPr>
          <w:noProof/>
          <w:lang w:eastAsia="en-AU"/>
        </w:rPr>
        <w:fldChar w:fldCharType="end"/>
      </w:r>
    </w:p>
    <w:p w14:paraId="35465813" w14:textId="3764C237" w:rsidR="0041485B" w:rsidRDefault="00B42E02" w:rsidP="00B029A0">
      <w:pPr>
        <w:pStyle w:val="Heading1"/>
      </w:pPr>
      <w:r>
        <w:br w:type="page"/>
      </w:r>
    </w:p>
    <w:p w14:paraId="3E58B72B" w14:textId="34DFB7CF" w:rsidR="002B7F2E" w:rsidRDefault="00D7057F" w:rsidP="00B17D18">
      <w:pPr>
        <w:pStyle w:val="Heading2"/>
      </w:pPr>
      <w:bookmarkStart w:id="1" w:name="_Toc239761780"/>
      <w:r w:rsidRPr="00D7057F">
        <w:lastRenderedPageBreak/>
        <w:t>Intro</w:t>
      </w:r>
      <w:r w:rsidR="002B7F2E" w:rsidRPr="00D7057F">
        <w:t>duction</w:t>
      </w:r>
      <w:bookmarkEnd w:id="1"/>
    </w:p>
    <w:p w14:paraId="0338745A" w14:textId="55A76ED5" w:rsidR="001C7969" w:rsidRDefault="001C7969">
      <w:pPr>
        <w:pStyle w:val="BodyText"/>
      </w:pPr>
      <w:r>
        <w:t>Vision 2020 welcomes the opportunity to provide feedback on the Privacy Reform Consultation Paper</w:t>
      </w:r>
      <w:r w:rsidR="01AE83B3">
        <w:t>.</w:t>
      </w:r>
    </w:p>
    <w:p w14:paraId="26B94EFC" w14:textId="5C72B7C8" w:rsidR="001C7969" w:rsidRDefault="6904EF73" w:rsidP="001C7969">
      <w:pPr>
        <w:pStyle w:val="BodyText"/>
      </w:pPr>
      <w:r>
        <w:t>Our</w:t>
      </w:r>
      <w:r w:rsidR="00483A05">
        <w:t xml:space="preserve"> submission has been informed by input from </w:t>
      </w:r>
      <w:r w:rsidR="00C74321">
        <w:t xml:space="preserve">across our 50 member organisations, collectively representing expertise in eye health, service delivery, research </w:t>
      </w:r>
      <w:r w:rsidR="002A4F97">
        <w:t>and consumer advocacy</w:t>
      </w:r>
      <w:r w:rsidR="001B3B0E">
        <w:t>. We particularl</w:t>
      </w:r>
      <w:r w:rsidR="00757F7C">
        <w:t xml:space="preserve">y </w:t>
      </w:r>
      <w:r w:rsidR="00F46534">
        <w:t xml:space="preserve">acknowledge </w:t>
      </w:r>
      <w:r w:rsidR="002118D7">
        <w:t xml:space="preserve">input from Beyond Blindness, </w:t>
      </w:r>
      <w:r w:rsidR="009867C4">
        <w:t xml:space="preserve">Blind Citizens Australia, </w:t>
      </w:r>
      <w:r w:rsidR="009867C4">
        <w:t>EssilorLuxottica</w:t>
      </w:r>
      <w:r w:rsidR="009867C4">
        <w:t xml:space="preserve">, Guide Dogs NSW/ACT, </w:t>
      </w:r>
      <w:r w:rsidR="00203040">
        <w:t xml:space="preserve">and </w:t>
      </w:r>
      <w:r w:rsidR="00A36E17">
        <w:t>Vision Australia</w:t>
      </w:r>
      <w:r w:rsidR="00925AE8">
        <w:t>.</w:t>
      </w:r>
    </w:p>
    <w:p w14:paraId="27D45A64" w14:textId="6A4216A1" w:rsidR="001C7969" w:rsidRDefault="00203040" w:rsidP="001C7969">
      <w:pPr>
        <w:pStyle w:val="BodyText"/>
      </w:pPr>
      <w:r>
        <w:t>O</w:t>
      </w:r>
      <w:r w:rsidR="001C7969">
        <w:t xml:space="preserve">ur members support strong privacy </w:t>
      </w:r>
      <w:r w:rsidR="007B5959">
        <w:t>protections and</w:t>
      </w:r>
      <w:r w:rsidR="001C7969">
        <w:t xml:space="preserve"> recognise legitimate community concerns about the misuse of technologies capable of discreet recording.</w:t>
      </w:r>
      <w:r w:rsidR="00EA398B">
        <w:t xml:space="preserve"> People who are blind or have low vision </w:t>
      </w:r>
      <w:r w:rsidR="001C7969">
        <w:t>share the objective of ensuring that individuals feel safe, respected and protected.</w:t>
      </w:r>
    </w:p>
    <w:p w14:paraId="189C82ED" w14:textId="4846F410" w:rsidR="001C7969" w:rsidRDefault="001C7969" w:rsidP="001C7969">
      <w:pPr>
        <w:pStyle w:val="BodyText"/>
      </w:pPr>
      <w:r>
        <w:t>At the same tim</w:t>
      </w:r>
      <w:r w:rsidR="0035119C">
        <w:t xml:space="preserve">e, </w:t>
      </w:r>
      <w:r w:rsidR="00086BA9">
        <w:t xml:space="preserve">surveillance should not be viewed as the primary or sole use case for </w:t>
      </w:r>
      <w:r w:rsidR="00854A50">
        <w:t xml:space="preserve">smart </w:t>
      </w:r>
      <w:r w:rsidR="00086BA9">
        <w:t>glasses and other wearable technolog</w:t>
      </w:r>
      <w:r w:rsidR="00854A50">
        <w:t>ies</w:t>
      </w:r>
      <w:r w:rsidR="00086BA9">
        <w:t xml:space="preserve">. </w:t>
      </w:r>
      <w:r>
        <w:t xml:space="preserve">For people who are blind or have low vision, </w:t>
      </w:r>
      <w:r w:rsidR="004F1555">
        <w:t>such devices</w:t>
      </w:r>
      <w:r>
        <w:t xml:space="preserve"> can function as assistive technology, enabling access to information that would otherwise be unavailable. They have the potential to improve safety, independence, education, </w:t>
      </w:r>
      <w:r w:rsidR="000A24A4">
        <w:t>workplace access,</w:t>
      </w:r>
      <w:r>
        <w:t xml:space="preserve"> and community inclusion. As these technologies mature, they may significantly reduce barriers to participation and increase the capacity of people with disability to contribute economically and socially</w:t>
      </w:r>
      <w:r w:rsidR="00E76B4F">
        <w:t>.</w:t>
      </w:r>
      <w:r w:rsidR="00840E9D">
        <w:t xml:space="preserve"> </w:t>
      </w:r>
      <w:r w:rsidR="003B2B75">
        <w:t>We believe n</w:t>
      </w:r>
      <w:r w:rsidR="00840E9D">
        <w:t xml:space="preserve">ew privacy protections should not </w:t>
      </w:r>
      <w:r>
        <w:t>restrict accessibility and inclusion.</w:t>
      </w:r>
    </w:p>
    <w:p w14:paraId="47578B59" w14:textId="77777777" w:rsidR="001C7969" w:rsidRDefault="001C7969" w:rsidP="001D4BE4">
      <w:pPr>
        <w:pStyle w:val="Heading2"/>
      </w:pPr>
      <w:bookmarkStart w:id="2" w:name="_Toc239761781"/>
      <w:r>
        <w:t>Key principles</w:t>
      </w:r>
      <w:bookmarkEnd w:id="2"/>
    </w:p>
    <w:p w14:paraId="0489B997" w14:textId="5656E5D2" w:rsidR="001C7969" w:rsidRDefault="001C7969" w:rsidP="001C7969">
      <w:pPr>
        <w:pStyle w:val="BodyText"/>
      </w:pPr>
      <w:r>
        <w:t>Any future reforms relating to wearable technologies should:</w:t>
      </w:r>
    </w:p>
    <w:p w14:paraId="6B663771" w14:textId="77777777" w:rsidR="00F323EB" w:rsidRDefault="00F323EB" w:rsidP="00F72428">
      <w:pPr>
        <w:pStyle w:val="BodyText"/>
        <w:numPr>
          <w:ilvl w:val="0"/>
          <w:numId w:val="16"/>
        </w:numPr>
      </w:pPr>
      <w:r>
        <w:t>Focus on regulating the risk of harm to individuals, rather than the use or availability of particular technology.</w:t>
      </w:r>
    </w:p>
    <w:p w14:paraId="31AD5EE8" w14:textId="1403A4D3" w:rsidR="00F323EB" w:rsidRDefault="00F323EB" w:rsidP="00F72428">
      <w:pPr>
        <w:pStyle w:val="BodyText"/>
        <w:numPr>
          <w:ilvl w:val="0"/>
          <w:numId w:val="16"/>
        </w:numPr>
      </w:pPr>
      <w:r>
        <w:t xml:space="preserve">Be consistent. The same rules and principles should apply to </w:t>
      </w:r>
      <w:r w:rsidR="009013C0">
        <w:t xml:space="preserve">all </w:t>
      </w:r>
      <w:r>
        <w:t xml:space="preserve">devices </w:t>
      </w:r>
      <w:r w:rsidR="009013C0">
        <w:t xml:space="preserve">capable of </w:t>
      </w:r>
      <w:r>
        <w:t>captur</w:t>
      </w:r>
      <w:r w:rsidR="009013C0">
        <w:t xml:space="preserve">ing </w:t>
      </w:r>
      <w:r>
        <w:t>images and personal conversations</w:t>
      </w:r>
      <w:r w:rsidR="00271CE7">
        <w:t>, including smart phones and watches.</w:t>
      </w:r>
    </w:p>
    <w:p w14:paraId="5CE38CC8" w14:textId="77777777" w:rsidR="00882334" w:rsidRDefault="00F323EB" w:rsidP="00F72428">
      <w:pPr>
        <w:pStyle w:val="BodyText"/>
        <w:numPr>
          <w:ilvl w:val="0"/>
          <w:numId w:val="16"/>
        </w:numPr>
      </w:pPr>
      <w:r>
        <w:t>Build privacy protections into technology without designing out accessibility.</w:t>
      </w:r>
    </w:p>
    <w:p w14:paraId="1D869F95" w14:textId="77777777" w:rsidR="00882334" w:rsidRDefault="00F323EB" w:rsidP="00F72428">
      <w:pPr>
        <w:pStyle w:val="BodyText"/>
        <w:numPr>
          <w:ilvl w:val="0"/>
          <w:numId w:val="16"/>
        </w:numPr>
      </w:pPr>
      <w:r>
        <w:t>Ensure reform protects both privacy and equitable access to information.</w:t>
      </w:r>
    </w:p>
    <w:p w14:paraId="63F00AFF" w14:textId="40A6C28B" w:rsidR="00882334" w:rsidRDefault="00F323EB" w:rsidP="00F72428">
      <w:pPr>
        <w:pStyle w:val="BodyText"/>
        <w:numPr>
          <w:ilvl w:val="0"/>
          <w:numId w:val="16"/>
        </w:numPr>
      </w:pPr>
      <w:r>
        <w:t>Adopt purpose and risk-based regulation, distinguishing accessibility processing from deliberate recording, retention, facial identification, livestreaming and publication.</w:t>
      </w:r>
    </w:p>
    <w:p w14:paraId="28A2007B" w14:textId="758755B6" w:rsidR="00834A7C" w:rsidRDefault="00F323EB" w:rsidP="00F72428">
      <w:pPr>
        <w:pStyle w:val="BodyText"/>
        <w:numPr>
          <w:ilvl w:val="0"/>
          <w:numId w:val="16"/>
        </w:numPr>
      </w:pPr>
      <w:r>
        <w:t>Assess the accessibility impacts of proposed privacy reforms in consultation with people with disability and disability representative organisations.</w:t>
      </w:r>
    </w:p>
    <w:p w14:paraId="4FFFA30D" w14:textId="77777777" w:rsidR="001C7969" w:rsidRDefault="001C7969" w:rsidP="00E620FA">
      <w:pPr>
        <w:pStyle w:val="Heading2"/>
      </w:pPr>
      <w:bookmarkStart w:id="3" w:name="_Toc239761782"/>
      <w:r>
        <w:t>Existing legal protections</w:t>
      </w:r>
      <w:bookmarkEnd w:id="3"/>
    </w:p>
    <w:p w14:paraId="23C80F55" w14:textId="7007288E" w:rsidR="0027601D" w:rsidRDefault="00CD43AB" w:rsidP="001C7969">
      <w:pPr>
        <w:pStyle w:val="BodyText"/>
      </w:pPr>
      <w:r>
        <w:t>T</w:t>
      </w:r>
      <w:r w:rsidR="339B7D7A">
        <w:t xml:space="preserve">he consultation paper </w:t>
      </w:r>
      <w:r w:rsidR="00787DEB">
        <w:t xml:space="preserve">notes that </w:t>
      </w:r>
      <w:r w:rsidR="339B7D7A">
        <w:t xml:space="preserve">the statutory tort for serious invasions of privacy </w:t>
      </w:r>
      <w:r w:rsidR="2B53037E">
        <w:t xml:space="preserve">that </w:t>
      </w:r>
      <w:r w:rsidR="420B647D">
        <w:t xml:space="preserve">commenced in </w:t>
      </w:r>
      <w:r w:rsidR="297F39CF">
        <w:t xml:space="preserve">June 2025 </w:t>
      </w:r>
      <w:r w:rsidR="339B7D7A">
        <w:t xml:space="preserve">is intended to provide redress for </w:t>
      </w:r>
      <w:r w:rsidR="339B7D7A" w:rsidRPr="00F41517">
        <w:rPr>
          <w:b/>
          <w:bCs/>
          <w:i/>
          <w:iCs/>
        </w:rPr>
        <w:t>serious privacy harms</w:t>
      </w:r>
      <w:r w:rsidR="339B7D7A">
        <w:t xml:space="preserve"> arising from emerging technologies. The tort is designed to be technology-neutral and may apply to both individuals and corporations.</w:t>
      </w:r>
    </w:p>
    <w:p w14:paraId="4C598025" w14:textId="1053BE02" w:rsidR="001C7969" w:rsidRDefault="339B7D7A">
      <w:pPr>
        <w:pStyle w:val="BodyText"/>
      </w:pPr>
      <w:r>
        <w:t xml:space="preserve">Vision 2020 supports the Government's recognition that existing legal protections are already available to address serious privacy harms. Before considering additional restrictions targeted at </w:t>
      </w:r>
      <w:r w:rsidR="001C7969">
        <w:t>wearable</w:t>
      </w:r>
      <w:r>
        <w:t xml:space="preserve"> technologies, policymakers should carefully examine whether existing protections, including the statutory tort </w:t>
      </w:r>
      <w:r w:rsidR="17BFB851">
        <w:t xml:space="preserve">hinged on </w:t>
      </w:r>
      <w:r w:rsidR="13C76939">
        <w:t>“</w:t>
      </w:r>
      <w:r w:rsidR="17BFB851">
        <w:t>serious harm</w:t>
      </w:r>
      <w:r w:rsidR="13C76939">
        <w:t>”</w:t>
      </w:r>
      <w:r w:rsidR="17BFB851">
        <w:t xml:space="preserve"> </w:t>
      </w:r>
      <w:r>
        <w:t xml:space="preserve">and the broader Privacy Act framework, are sufficient to address </w:t>
      </w:r>
      <w:r w:rsidR="00362B47">
        <w:t>the risk</w:t>
      </w:r>
      <w:r w:rsidR="003D3503">
        <w:t>s raised by wearable technology</w:t>
      </w:r>
      <w:r>
        <w:t>. Additional regulation should be developed only where there is clear evidence of regulatory gaps.</w:t>
      </w:r>
    </w:p>
    <w:p w14:paraId="2095E68E" w14:textId="44A15EA1" w:rsidR="001C7969" w:rsidRDefault="001C7969" w:rsidP="001C7969">
      <w:pPr>
        <w:pStyle w:val="BodyText"/>
      </w:pPr>
      <w:r>
        <w:lastRenderedPageBreak/>
        <w:t>We also encourage the development of guidance to support public understanding of how the statutory tort may apply in the context of wearable technologies, including examples that distinguish harmful surveillance from legitimate accessibility uses.</w:t>
      </w:r>
    </w:p>
    <w:p w14:paraId="31BAAAA1" w14:textId="77777777" w:rsidR="001C7969" w:rsidRDefault="001C7969" w:rsidP="00443C61">
      <w:pPr>
        <w:pStyle w:val="Heading2"/>
      </w:pPr>
      <w:bookmarkStart w:id="4" w:name="_Toc239761783"/>
      <w:r>
        <w:t>Fair and reasonable handling of personal information</w:t>
      </w:r>
      <w:bookmarkEnd w:id="4"/>
    </w:p>
    <w:p w14:paraId="6130C28B" w14:textId="6EA598AC" w:rsidR="001C7969" w:rsidRDefault="001C7969" w:rsidP="001C7969">
      <w:pPr>
        <w:pStyle w:val="BodyText"/>
      </w:pPr>
      <w:r>
        <w:t>Vision 2020 considers the proposed "fair and reasonable" test to be a</w:t>
      </w:r>
      <w:r w:rsidR="004368CD">
        <w:t>n</w:t>
      </w:r>
      <w:r w:rsidR="00174847">
        <w:t xml:space="preserve"> </w:t>
      </w:r>
      <w:r>
        <w:t>important mechanism for balancing privacy and accessibility. The proposed framework requires consideration of a range of factors, including reasonable expectations, genuine choice, proportionality, risk of harm and the benefits flowing from information handling.</w:t>
      </w:r>
    </w:p>
    <w:p w14:paraId="26A44975" w14:textId="75969836" w:rsidR="001C7969" w:rsidRDefault="007849E2" w:rsidP="001C7969">
      <w:pPr>
        <w:pStyle w:val="BodyText"/>
      </w:pPr>
      <w:r>
        <w:t>F</w:t>
      </w:r>
      <w:r w:rsidR="001C7969">
        <w:t xml:space="preserve">unctions </w:t>
      </w:r>
      <w:r w:rsidR="000B286C">
        <w:t xml:space="preserve">relied upon </w:t>
      </w:r>
      <w:r w:rsidR="0012777A">
        <w:t xml:space="preserve">by people who are blind or have low vision </w:t>
      </w:r>
      <w:r w:rsidR="00387AB5">
        <w:t xml:space="preserve">often </w:t>
      </w:r>
      <w:r w:rsidR="001C7969">
        <w:t xml:space="preserve">depend on </w:t>
      </w:r>
      <w:r w:rsidR="00CB6693">
        <w:t xml:space="preserve">the technology </w:t>
      </w:r>
      <w:r w:rsidR="000A2EB7">
        <w:t xml:space="preserve">giving environmental </w:t>
      </w:r>
      <w:r w:rsidR="001C7969">
        <w:t xml:space="preserve">information. For example, smart glasses may </w:t>
      </w:r>
      <w:r w:rsidR="00AA15BB">
        <w:t xml:space="preserve">be asked to </w:t>
      </w:r>
      <w:r w:rsidR="001C7969">
        <w:t>describe obstacles, read signs</w:t>
      </w:r>
      <w:r w:rsidR="0013388F">
        <w:t>, or</w:t>
      </w:r>
      <w:r w:rsidR="00264C47">
        <w:t xml:space="preserve"> locate entrances or exits to premises. </w:t>
      </w:r>
      <w:r w:rsidR="001C7969">
        <w:t>In doing so, they may incidentally capture information relating to other people.</w:t>
      </w:r>
    </w:p>
    <w:p w14:paraId="07A2C3C1" w14:textId="2C8F8613" w:rsidR="001C7969" w:rsidRDefault="00276EDE" w:rsidP="001C7969">
      <w:pPr>
        <w:pStyle w:val="BodyText"/>
      </w:pPr>
      <w:r>
        <w:t xml:space="preserve">We assert </w:t>
      </w:r>
      <w:r w:rsidR="00803685">
        <w:t xml:space="preserve">that </w:t>
      </w:r>
      <w:r w:rsidR="000452BF">
        <w:t>this use</w:t>
      </w:r>
      <w:r w:rsidR="0083009F">
        <w:t>,</w:t>
      </w:r>
      <w:r w:rsidR="000452BF">
        <w:t xml:space="preserve"> </w:t>
      </w:r>
      <w:r w:rsidR="0083009F">
        <w:t xml:space="preserve">and </w:t>
      </w:r>
      <w:r w:rsidR="000452BF">
        <w:t>the use of smart</w:t>
      </w:r>
      <w:r w:rsidR="00FD59DA">
        <w:t xml:space="preserve"> </w:t>
      </w:r>
      <w:r w:rsidR="000452BF">
        <w:t>glasses by the ordinary user</w:t>
      </w:r>
      <w:r w:rsidR="0083009F">
        <w:t>,</w:t>
      </w:r>
      <w:r w:rsidR="000452BF">
        <w:t xml:space="preserve"> </w:t>
      </w:r>
      <w:r w:rsidR="00C01376">
        <w:t xml:space="preserve">is not </w:t>
      </w:r>
      <w:r w:rsidR="001C7969">
        <w:t xml:space="preserve">equivalent to surveillance. The benefits of </w:t>
      </w:r>
      <w:r w:rsidR="00B0127A">
        <w:t xml:space="preserve">assisting </w:t>
      </w:r>
      <w:r w:rsidR="001C7969">
        <w:t xml:space="preserve">a blind or low vision person to navigate safely and access information should form part of any proportionality assessment. Regulators should explicitly recognise that accessibility benefits </w:t>
      </w:r>
      <w:r w:rsidR="00025DCA">
        <w:t xml:space="preserve">must be considered </w:t>
      </w:r>
      <w:r w:rsidR="001C7969">
        <w:t>when determining whether information handling is fair and reasonable.</w:t>
      </w:r>
    </w:p>
    <w:p w14:paraId="6115A877" w14:textId="7D6C1C0D" w:rsidR="008F095F" w:rsidRDefault="5FAAAE2E" w:rsidP="001C7969">
      <w:pPr>
        <w:pStyle w:val="BodyText"/>
      </w:pPr>
      <w:r>
        <w:t xml:space="preserve">Regulators should also recognise that </w:t>
      </w:r>
      <w:r w:rsidR="3BB765DF">
        <w:t xml:space="preserve">technology </w:t>
      </w:r>
      <w:r w:rsidR="45AB7C37">
        <w:t xml:space="preserve">that </w:t>
      </w:r>
      <w:r w:rsidR="145EA6C6">
        <w:t>feature</w:t>
      </w:r>
      <w:r w:rsidR="3BB765DF">
        <w:t>s</w:t>
      </w:r>
      <w:r w:rsidR="145EA6C6">
        <w:t xml:space="preserve"> </w:t>
      </w:r>
      <w:r w:rsidR="308C0E86">
        <w:t>a recording indicator</w:t>
      </w:r>
      <w:r w:rsidR="3BB765DF">
        <w:t xml:space="preserve"> effectively alert</w:t>
      </w:r>
      <w:r w:rsidR="57D6E6C6">
        <w:t>s</w:t>
      </w:r>
      <w:r w:rsidR="3BB765DF">
        <w:t xml:space="preserve"> people to the operation of the </w:t>
      </w:r>
      <w:r w:rsidR="57D6E6C6">
        <w:t>device</w:t>
      </w:r>
      <w:r w:rsidR="00BF2DCB">
        <w:t>,</w:t>
      </w:r>
      <w:r w:rsidR="2C6EB7CD">
        <w:t xml:space="preserve"> </w:t>
      </w:r>
      <w:r w:rsidR="7AF67C3C">
        <w:t>If</w:t>
      </w:r>
      <w:r w:rsidR="4030081E">
        <w:t xml:space="preserve"> the</w:t>
      </w:r>
      <w:r w:rsidR="7AF67C3C">
        <w:t xml:space="preserve"> recorded subject</w:t>
      </w:r>
      <w:r w:rsidR="4030081E">
        <w:t xml:space="preserve"> </w:t>
      </w:r>
      <w:r w:rsidR="00F5106D">
        <w:t>was able to recognise the recording indicator</w:t>
      </w:r>
      <w:r w:rsidR="4030081E">
        <w:t xml:space="preserve">, </w:t>
      </w:r>
      <w:r w:rsidR="00F5106D">
        <w:t xml:space="preserve">but does not object to the use of the device, </w:t>
      </w:r>
      <w:r w:rsidR="7AF67C3C">
        <w:t xml:space="preserve">then </w:t>
      </w:r>
      <w:r w:rsidR="4A4D9EAC">
        <w:t xml:space="preserve">there is a reasonable expectation that the recorded subject </w:t>
      </w:r>
      <w:r w:rsidR="73D8112D">
        <w:t>fair</w:t>
      </w:r>
      <w:r w:rsidR="63760D2F">
        <w:t>ly</w:t>
      </w:r>
      <w:r w:rsidR="73D8112D">
        <w:t xml:space="preserve"> and reasonabl</w:t>
      </w:r>
      <w:r w:rsidR="63760D2F">
        <w:t>y</w:t>
      </w:r>
      <w:r w:rsidR="73D8112D">
        <w:t xml:space="preserve"> </w:t>
      </w:r>
      <w:r w:rsidR="00CF54FE">
        <w:t xml:space="preserve">expects </w:t>
      </w:r>
      <w:r w:rsidR="4EBF7513">
        <w:t xml:space="preserve">that their </w:t>
      </w:r>
      <w:r w:rsidR="005E635E">
        <w:t xml:space="preserve">image </w:t>
      </w:r>
      <w:r w:rsidR="00EF1EFF">
        <w:t xml:space="preserve">and other personal information may have been captured. </w:t>
      </w:r>
    </w:p>
    <w:p w14:paraId="0A3C8A13" w14:textId="77777777" w:rsidR="001C7969" w:rsidRDefault="001C7969" w:rsidP="00CE3484">
      <w:pPr>
        <w:pStyle w:val="Heading2"/>
      </w:pPr>
      <w:bookmarkStart w:id="5" w:name="_Toc239761784"/>
      <w:r>
        <w:t>Privacy-by-design and technology safeguards</w:t>
      </w:r>
      <w:bookmarkEnd w:id="5"/>
    </w:p>
    <w:p w14:paraId="4F89AEE7" w14:textId="7E4FD0EF" w:rsidR="001C7969" w:rsidRDefault="001C7969" w:rsidP="001C7969">
      <w:pPr>
        <w:pStyle w:val="BodyText"/>
      </w:pPr>
      <w:r>
        <w:t xml:space="preserve">Privacy protections should </w:t>
      </w:r>
      <w:r w:rsidR="00FC3D28">
        <w:t xml:space="preserve">be concentrated on </w:t>
      </w:r>
      <w:r>
        <w:t xml:space="preserve">what happens to information after it is captured rather than restricting </w:t>
      </w:r>
      <w:r w:rsidR="00A354D5">
        <w:t xml:space="preserve">the use of and/or </w:t>
      </w:r>
      <w:r>
        <w:t>access to the technology.</w:t>
      </w:r>
    </w:p>
    <w:p w14:paraId="7007B001" w14:textId="570F5C74" w:rsidR="001C7969" w:rsidRDefault="001C7969" w:rsidP="001C7969">
      <w:pPr>
        <w:pStyle w:val="BodyText"/>
      </w:pPr>
      <w:r>
        <w:t xml:space="preserve">Vision 2020 </w:t>
      </w:r>
      <w:r w:rsidR="001C214A">
        <w:t xml:space="preserve">advocates for </w:t>
      </w:r>
      <w:r>
        <w:t>an approach that places responsibility on manufacturers and technology providers to implement privacy-by-design safeguards. These could include:</w:t>
      </w:r>
    </w:p>
    <w:p w14:paraId="2AA3DBB8" w14:textId="1E221443" w:rsidR="00983553" w:rsidRDefault="0EC5B27A" w:rsidP="00F72428">
      <w:pPr>
        <w:pStyle w:val="BodyText"/>
        <w:numPr>
          <w:ilvl w:val="0"/>
          <w:numId w:val="15"/>
        </w:numPr>
      </w:pPr>
      <w:r>
        <w:t xml:space="preserve">unmistakable </w:t>
      </w:r>
      <w:r w:rsidR="00B32C5A">
        <w:t xml:space="preserve">recording </w:t>
      </w:r>
      <w:r w:rsidR="20DD6086">
        <w:t>indicator</w:t>
      </w:r>
      <w:r w:rsidR="003007CD">
        <w:t>s</w:t>
      </w:r>
      <w:r w:rsidR="20DD6086">
        <w:t xml:space="preserve"> </w:t>
      </w:r>
      <w:r w:rsidR="00B32C5A">
        <w:t xml:space="preserve">which </w:t>
      </w:r>
      <w:r w:rsidR="25424319">
        <w:t>cannot be disabled or easily obscured</w:t>
      </w:r>
      <w:r w:rsidR="002F0474">
        <w:t>;</w:t>
      </w:r>
    </w:p>
    <w:p w14:paraId="71F7F944" w14:textId="78673687" w:rsidR="001C7969" w:rsidRDefault="005C1495" w:rsidP="00F72428">
      <w:pPr>
        <w:pStyle w:val="BodyText"/>
        <w:numPr>
          <w:ilvl w:val="0"/>
          <w:numId w:val="15"/>
        </w:numPr>
      </w:pPr>
      <w:r>
        <w:t>M</w:t>
      </w:r>
      <w:r w:rsidR="001C7969">
        <w:t xml:space="preserve">inimising </w:t>
      </w:r>
      <w:r w:rsidR="003843BA">
        <w:t xml:space="preserve">storage </w:t>
      </w:r>
      <w:r w:rsidR="001C7969">
        <w:t>of images, audio and other information;</w:t>
      </w:r>
    </w:p>
    <w:p w14:paraId="23C8F2E9" w14:textId="77777777" w:rsidR="005C1495" w:rsidRDefault="005C1495" w:rsidP="00F72428">
      <w:pPr>
        <w:pStyle w:val="BodyText"/>
        <w:numPr>
          <w:ilvl w:val="0"/>
          <w:numId w:val="15"/>
        </w:numPr>
      </w:pPr>
      <w:r>
        <w:t>F</w:t>
      </w:r>
      <w:r w:rsidR="001C7969">
        <w:t>avouring on-device processing where practicable</w:t>
      </w:r>
      <w:r>
        <w:t>;</w:t>
      </w:r>
    </w:p>
    <w:p w14:paraId="210726DF" w14:textId="6D6A5026" w:rsidR="005C1495" w:rsidRDefault="005C1495" w:rsidP="00F72428">
      <w:pPr>
        <w:pStyle w:val="BodyText"/>
        <w:numPr>
          <w:ilvl w:val="0"/>
          <w:numId w:val="15"/>
        </w:numPr>
      </w:pPr>
      <w:r>
        <w:t>L</w:t>
      </w:r>
      <w:r w:rsidR="001C7969">
        <w:t>imiting transmission of information to third parties; an</w:t>
      </w:r>
      <w:r>
        <w:t>d</w:t>
      </w:r>
    </w:p>
    <w:p w14:paraId="3D9E5506" w14:textId="06C3D9A2" w:rsidR="001C7969" w:rsidRDefault="005C1495" w:rsidP="00F72428">
      <w:pPr>
        <w:pStyle w:val="BodyText"/>
        <w:numPr>
          <w:ilvl w:val="0"/>
          <w:numId w:val="15"/>
        </w:numPr>
      </w:pPr>
      <w:r>
        <w:t>D</w:t>
      </w:r>
      <w:r w:rsidR="001C7969">
        <w:t>esigning systems that collect only the information necessary to provide the accessibility function</w:t>
      </w:r>
      <w:r w:rsidR="003E67CE">
        <w:t>s</w:t>
      </w:r>
      <w:r w:rsidR="001C7969">
        <w:t>.</w:t>
      </w:r>
    </w:p>
    <w:p w14:paraId="7E308AB0" w14:textId="77777777" w:rsidR="001C7969" w:rsidRDefault="001C7969" w:rsidP="001C7969">
      <w:pPr>
        <w:pStyle w:val="BodyText"/>
      </w:pPr>
      <w:r>
        <w:t>This approach directly addresses privacy risks while preserving the benefits of assistive technology.</w:t>
      </w:r>
    </w:p>
    <w:p w14:paraId="27457507" w14:textId="4CBE733A" w:rsidR="001C7969" w:rsidRDefault="00766A46" w:rsidP="001C7969">
      <w:pPr>
        <w:pStyle w:val="BodyText"/>
      </w:pPr>
      <w:r>
        <w:t>w</w:t>
      </w:r>
      <w:r w:rsidR="001C7969">
        <w:t xml:space="preserve">e also recognise the importance of recording indicators as a way </w:t>
      </w:r>
      <w:r w:rsidR="00DF5AB6">
        <w:t xml:space="preserve">to clarify how smart glasses are being used. </w:t>
      </w:r>
      <w:r w:rsidR="00697526">
        <w:t xml:space="preserve">This is relevant not only to users who are blind or have low vision, but also to those who choose to install prescription lenses in their smart </w:t>
      </w:r>
      <w:r w:rsidR="00B25660">
        <w:t>glasses and</w:t>
      </w:r>
      <w:r w:rsidR="00697526">
        <w:t xml:space="preserve"> </w:t>
      </w:r>
      <w:r w:rsidR="00291CF5">
        <w:t>may routinely wear them while only occasionally accessin</w:t>
      </w:r>
      <w:r w:rsidR="00E73C86">
        <w:t>g</w:t>
      </w:r>
      <w:r w:rsidR="00291CF5">
        <w:t xml:space="preserve"> their features. </w:t>
      </w:r>
      <w:r w:rsidR="001C7969">
        <w:t xml:space="preserve">Mandatory recording indicators </w:t>
      </w:r>
      <w:r w:rsidR="00307839">
        <w:t xml:space="preserve">would reduce </w:t>
      </w:r>
      <w:r w:rsidR="001C7969">
        <w:t xml:space="preserve">the risk that </w:t>
      </w:r>
      <w:r w:rsidR="00E73C86">
        <w:t xml:space="preserve">users </w:t>
      </w:r>
      <w:r w:rsidR="001C7969">
        <w:t>are incorrectly assumed to be recording simply because they are wearing camera-equipped glasses.</w:t>
      </w:r>
    </w:p>
    <w:p w14:paraId="2EA76762" w14:textId="77777777" w:rsidR="001C7969" w:rsidRDefault="001C7969" w:rsidP="004A02A7">
      <w:pPr>
        <w:pStyle w:val="Heading2"/>
      </w:pPr>
      <w:bookmarkStart w:id="6" w:name="_Toc239761785"/>
      <w:r>
        <w:lastRenderedPageBreak/>
        <w:t>Differentiating between uses</w:t>
      </w:r>
      <w:bookmarkEnd w:id="6"/>
    </w:p>
    <w:p w14:paraId="6735EC45" w14:textId="4E8E9FB0" w:rsidR="001C7969" w:rsidRDefault="001C7969" w:rsidP="001C7969">
      <w:pPr>
        <w:pStyle w:val="BodyText"/>
      </w:pPr>
      <w:r>
        <w:t>Future regulation should distinguish between use</w:t>
      </w:r>
      <w:r w:rsidR="005550D2">
        <w:t xml:space="preserve"> cases for</w:t>
      </w:r>
      <w:r>
        <w:t xml:space="preserve"> visual and facial information according to their actual privacy risk.</w:t>
      </w:r>
    </w:p>
    <w:p w14:paraId="1AB612D2" w14:textId="3274C429" w:rsidR="001C7969" w:rsidRDefault="001C7969" w:rsidP="001C7969">
      <w:pPr>
        <w:pStyle w:val="BodyText"/>
      </w:pPr>
      <w:r>
        <w:t>For example, identifying an unknown person through a large-scale facial recognition database raises substantially different privacy concerns from recognising a person the user has deliberately added to a personal contact list.</w:t>
      </w:r>
    </w:p>
    <w:p w14:paraId="55FCD083" w14:textId="02FB29DE" w:rsidR="001C7969" w:rsidRDefault="001C7969" w:rsidP="001C7969">
      <w:pPr>
        <w:pStyle w:val="BodyText"/>
      </w:pPr>
      <w:r>
        <w:t xml:space="preserve">Treating </w:t>
      </w:r>
      <w:r w:rsidR="009C5A20">
        <w:t xml:space="preserve">these functions the same </w:t>
      </w:r>
      <w:r w:rsidR="00351DC3">
        <w:t xml:space="preserve">needlessly </w:t>
      </w:r>
      <w:r>
        <w:t>restrict</w:t>
      </w:r>
      <w:r w:rsidR="006250C9">
        <w:t>s</w:t>
      </w:r>
      <w:r>
        <w:t xml:space="preserve"> low-risk accessibility uses without privacy benefits.</w:t>
      </w:r>
    </w:p>
    <w:p w14:paraId="5ED823B4" w14:textId="77777777" w:rsidR="001C7969" w:rsidRDefault="001C7969" w:rsidP="00E905DC">
      <w:pPr>
        <w:pStyle w:val="Heading2"/>
      </w:pPr>
      <w:bookmarkStart w:id="7" w:name="_Toc239761786"/>
      <w:r>
        <w:t>Next Steps</w:t>
      </w:r>
      <w:bookmarkEnd w:id="7"/>
    </w:p>
    <w:p w14:paraId="24DEA2BC" w14:textId="69B4BE37" w:rsidR="001C7969" w:rsidRDefault="001C7969" w:rsidP="001C7969">
      <w:pPr>
        <w:pStyle w:val="BodyText"/>
      </w:pPr>
      <w:r>
        <w:t xml:space="preserve">Vision 2020 supports strong privacy protections and recognises the importance of addressing harmful uses of emerging technologies. However, privacy reform should not unintentionally limit </w:t>
      </w:r>
      <w:r w:rsidR="004B53C7">
        <w:t>the ordinary user</w:t>
      </w:r>
      <w:r w:rsidR="002B48B1">
        <w:t>,</w:t>
      </w:r>
      <w:r w:rsidR="004B53C7">
        <w:t xml:space="preserve"> and </w:t>
      </w:r>
      <w:r>
        <w:t>the capacity of people who are blind or have low vision to access information, participate independently and engage fully in community life.</w:t>
      </w:r>
    </w:p>
    <w:p w14:paraId="207F9705" w14:textId="04AE26FF" w:rsidR="00B17D18" w:rsidRDefault="006610D3" w:rsidP="001C7969">
      <w:pPr>
        <w:pStyle w:val="BodyText"/>
      </w:pPr>
      <w:r>
        <w:t>Reforms to the Privacy Act</w:t>
      </w:r>
      <w:r w:rsidR="001C7969">
        <w:t xml:space="preserve"> should focus on regulating harmful data practices and high-risk uses of technology, while ensuring that accessibility, independence and participation remain central considerations in the development of Australia's privacy framework.</w:t>
      </w:r>
    </w:p>
    <w:p w14:paraId="4D56892F" w14:textId="26ECC537" w:rsidR="00B17D18" w:rsidRPr="00B17D18" w:rsidRDefault="0074449D" w:rsidP="00B17D18">
      <w:pPr>
        <w:pStyle w:val="BodyText"/>
      </w:pPr>
      <w:r>
        <w:t xml:space="preserve">Vision 2020 and our members </w:t>
      </w:r>
      <w:r w:rsidR="46EB57B3">
        <w:t xml:space="preserve">must be included </w:t>
      </w:r>
      <w:r w:rsidR="000C5697">
        <w:t>in working</w:t>
      </w:r>
      <w:r>
        <w:t xml:space="preserve"> with the Department </w:t>
      </w:r>
      <w:r w:rsidR="00D410D3">
        <w:t xml:space="preserve">through further development of the legislation, and accompanying guidance, to </w:t>
      </w:r>
      <w:r w:rsidR="0060138A">
        <w:t xml:space="preserve">ensure </w:t>
      </w:r>
      <w:r w:rsidR="00CF5F21">
        <w:t>a future where both privacy and accessibility are protected.</w:t>
      </w:r>
    </w:p>
    <w:sectPr w:rsidR="00B17D18" w:rsidRPr="00B17D18" w:rsidSect="00F203DE">
      <w:headerReference w:type="default" r:id="rId14"/>
      <w:footerReference w:type="default" r:id="rId15"/>
      <w:pgSz w:w="11906" w:h="16838" w:code="9"/>
      <w:pgMar w:top="1135"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0F14D" w14:textId="77777777" w:rsidR="000725E6" w:rsidRDefault="000725E6" w:rsidP="00185154">
      <w:r>
        <w:separator/>
      </w:r>
    </w:p>
    <w:p w14:paraId="57B60C02" w14:textId="77777777" w:rsidR="000725E6" w:rsidRDefault="000725E6"/>
  </w:endnote>
  <w:endnote w:type="continuationSeparator" w:id="0">
    <w:p w14:paraId="1F86163E" w14:textId="77777777" w:rsidR="000725E6" w:rsidRDefault="000725E6" w:rsidP="00185154">
      <w:r>
        <w:continuationSeparator/>
      </w:r>
    </w:p>
    <w:p w14:paraId="760FFD32" w14:textId="77777777" w:rsidR="000725E6" w:rsidRDefault="000725E6"/>
  </w:endnote>
  <w:endnote w:type="continuationNotice" w:id="1">
    <w:p w14:paraId="3DD40746" w14:textId="77777777" w:rsidR="000725E6" w:rsidRDefault="00072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29ED" w14:textId="77777777" w:rsidR="003A754B" w:rsidRDefault="003A754B"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5A5DD" w14:textId="5CAF93CF" w:rsidR="002F2F7A" w:rsidRPr="00A121DC" w:rsidRDefault="00000000" w:rsidP="00A121DC">
    <w:pPr>
      <w:pStyle w:val="Footer"/>
    </w:pPr>
    <w:sdt>
      <w:sdtPr>
        <w:alias w:val="Title"/>
        <w:tag w:val=""/>
        <w:id w:val="351934090"/>
        <w:placeholder>
          <w:docPart w:val="F9F395F186BA4ED18C1E3E0F734C9C08"/>
        </w:placeholder>
        <w:dataBinding w:prefixMappings="xmlns:ns0='http://purl.org/dc/elements/1.1/' xmlns:ns1='http://schemas.openxmlformats.org/package/2006/metadata/core-properties' " w:xpath="/ns1:coreProperties[1]/ns0:title[1]" w:storeItemID="{6C3C8BC8-F283-45AE-878A-BAB7291924A1}"/>
        <w:text/>
      </w:sdtPr>
      <w:sdtContent>
        <w:r w:rsidR="001947C8">
          <w:t>Submission to the Attorney General’s Department</w:t>
        </w:r>
      </w:sdtContent>
    </w:sdt>
    <w:r w:rsidR="00A121DC" w:rsidRPr="003C20B8">
      <w:t xml:space="preserve"> </w:t>
    </w:r>
    <w:r w:rsidR="00DE0EEE">
      <w:t xml:space="preserve">- </w:t>
    </w:r>
    <w:sdt>
      <w:sdtPr>
        <w:alias w:val="Subtitle"/>
        <w:tag w:val=""/>
        <w:id w:val="-644730359"/>
        <w:placeholder>
          <w:docPart w:val="9C7E5AE7715348A690253350F61A1BD4"/>
        </w:placeholder>
        <w:dataBinding w:prefixMappings="xmlns:ns0='http://purl.org/dc/elements/1.1/' xmlns:ns1='http://schemas.openxmlformats.org/package/2006/metadata/core-properties' " w:xpath="/ns1:coreProperties[1]/ns0:subject[1]" w:storeItemID="{6C3C8BC8-F283-45AE-878A-BAB7291924A1}"/>
        <w:text/>
      </w:sdtPr>
      <w:sdtEndPr>
        <w:rPr>
          <w:iCs/>
        </w:rPr>
      </w:sdtEndPr>
      <w:sdtContent>
        <w:r w:rsidR="008413DF">
          <w:t>Privacy Reform: Consultation on Exposure Draft Legislation</w:t>
        </w:r>
      </w:sdtContent>
    </w:sdt>
    <w:r w:rsidR="0045196D">
      <w:rPr>
        <w:iCs/>
      </w:rPr>
      <w:t xml:space="preserve"> </w:t>
    </w:r>
    <w:sdt>
      <w:sdtPr>
        <w:rPr>
          <w:iCs/>
        </w:rPr>
        <w:alias w:val="Date"/>
        <w:tag w:val="Publish Date"/>
        <w:id w:val="-1569265457"/>
        <w:placeholder>
          <w:docPart w:val="27FCD907F1C343389772CFD78D39181A"/>
        </w:placeholder>
        <w:dataBinding w:prefixMappings="xmlns:ns0='http://schemas.microsoft.com/office/2006/coverPageProps' " w:xpath="/ns0:CoverPageProperties[1]/ns0:PublishDate[1]" w:storeItemID="{55AF091B-3C7A-41E3-B477-F2FDAA23CFDA}"/>
        <w:date w:fullDate="2026-09-01T00:00:00Z">
          <w:dateFormat w:val="MMMM yyyy"/>
          <w:lid w:val="en-AU"/>
          <w:storeMappedDataAs w:val="dateTime"/>
          <w:calendar w:val="gregorian"/>
        </w:date>
      </w:sdtPr>
      <w:sdtContent>
        <w:r w:rsidR="008413DF">
          <w:rPr>
            <w:iCs/>
          </w:rPr>
          <w:t>September 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21C70" w14:textId="77777777" w:rsidR="000725E6" w:rsidRDefault="000725E6" w:rsidP="00185154">
      <w:r>
        <w:separator/>
      </w:r>
    </w:p>
    <w:p w14:paraId="1979BA99" w14:textId="77777777" w:rsidR="000725E6" w:rsidRDefault="000725E6"/>
  </w:footnote>
  <w:footnote w:type="continuationSeparator" w:id="0">
    <w:p w14:paraId="688058F4" w14:textId="77777777" w:rsidR="000725E6" w:rsidRDefault="000725E6" w:rsidP="00185154">
      <w:r>
        <w:continuationSeparator/>
      </w:r>
    </w:p>
    <w:p w14:paraId="1EE16661" w14:textId="77777777" w:rsidR="000725E6" w:rsidRDefault="000725E6"/>
  </w:footnote>
  <w:footnote w:type="continuationNotice" w:id="1">
    <w:p w14:paraId="419230C3" w14:textId="77777777" w:rsidR="000725E6" w:rsidRDefault="000725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B146" w14:textId="77777777" w:rsidR="00706376" w:rsidRDefault="00706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8C5"/>
    <w:multiLevelType w:val="multilevel"/>
    <w:tmpl w:val="11C64328"/>
    <w:styleLink w:val="ListParagraph0"/>
    <w:lvl w:ilvl="0">
      <w:start w:val="1"/>
      <w:numFmt w:val="none"/>
      <w:pStyle w:val="ListParagraph"/>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503702F"/>
    <w:multiLevelType w:val="hybridMultilevel"/>
    <w:tmpl w:val="C450AC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7" w15:restartNumberingAfterBreak="0">
    <w:nsid w:val="40071FAE"/>
    <w:multiLevelType w:val="multilevel"/>
    <w:tmpl w:val="A212FCEE"/>
    <w:styleLink w:val="ListNumberedHeadings"/>
    <w:lvl w:ilvl="0">
      <w:start w:val="1"/>
      <w:numFmt w:val="decimal"/>
      <w:lvlText w:val="%1"/>
      <w:lvlJc w:val="left"/>
      <w:pPr>
        <w:tabs>
          <w:tab w:val="num" w:pos="1134"/>
        </w:tabs>
        <w:ind w:left="1134" w:hanging="1134"/>
      </w:pPr>
      <w:rPr>
        <w:rFonts w:asciiTheme="majorHAnsi" w:hAnsiTheme="majorHAnsi" w:hint="default"/>
        <w:color w:val="004B8D" w:themeColor="accent1"/>
        <w:sz w:val="28"/>
      </w:rPr>
    </w:lvl>
    <w:lvl w:ilvl="1">
      <w:start w:val="1"/>
      <w:numFmt w:val="decimal"/>
      <w:lvlText w:val="%1.%2"/>
      <w:lvlJc w:val="left"/>
      <w:pPr>
        <w:tabs>
          <w:tab w:val="num" w:pos="1134"/>
        </w:tabs>
        <w:ind w:left="1134" w:hanging="1134"/>
      </w:pPr>
      <w:rPr>
        <w:rFonts w:asciiTheme="majorHAnsi" w:hAnsiTheme="majorHAnsi" w:hint="default"/>
        <w:color w:val="004B8D" w:themeColor="accent1"/>
        <w:sz w:val="24"/>
      </w:rPr>
    </w:lvl>
    <w:lvl w:ilvl="2">
      <w:start w:val="1"/>
      <w:numFmt w:val="decimal"/>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8" w15:restartNumberingAfterBreak="0">
    <w:nsid w:val="5DB0627A"/>
    <w:multiLevelType w:val="multilevel"/>
    <w:tmpl w:val="626C565E"/>
    <w:numStyleLink w:val="ListTableBullet"/>
  </w:abstractNum>
  <w:abstractNum w:abstractNumId="9" w15:restartNumberingAfterBreak="0">
    <w:nsid w:val="5DE4347D"/>
    <w:multiLevelType w:val="hybridMultilevel"/>
    <w:tmpl w:val="9718EE9E"/>
    <w:lvl w:ilvl="0" w:tplc="0C090001">
      <w:start w:val="5"/>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1792BC7"/>
    <w:multiLevelType w:val="multilevel"/>
    <w:tmpl w:val="BDFC207A"/>
    <w:numStyleLink w:val="ListTableNumber"/>
  </w:abstractNum>
  <w:abstractNum w:abstractNumId="11"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2" w15:restartNumberingAfterBreak="0">
    <w:nsid w:val="7139706E"/>
    <w:multiLevelType w:val="multilevel"/>
    <w:tmpl w:val="11C64328"/>
    <w:numStyleLink w:val="ListParagraph0"/>
  </w:abstractNum>
  <w:abstractNum w:abstractNumId="13"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16cid:durableId="257906222">
    <w:abstractNumId w:val="2"/>
  </w:num>
  <w:num w:numId="2" w16cid:durableId="1517228552">
    <w:abstractNumId w:val="13"/>
  </w:num>
  <w:num w:numId="3" w16cid:durableId="1303192972">
    <w:abstractNumId w:val="5"/>
  </w:num>
  <w:num w:numId="4" w16cid:durableId="1220820555">
    <w:abstractNumId w:val="7"/>
  </w:num>
  <w:num w:numId="5" w16cid:durableId="1955093721">
    <w:abstractNumId w:val="0"/>
  </w:num>
  <w:num w:numId="6" w16cid:durableId="1348559555">
    <w:abstractNumId w:val="11"/>
  </w:num>
  <w:num w:numId="7" w16cid:durableId="1108115296">
    <w:abstractNumId w:val="12"/>
  </w:num>
  <w:num w:numId="8" w16cid:durableId="326790192">
    <w:abstractNumId w:val="2"/>
  </w:num>
  <w:num w:numId="9" w16cid:durableId="949094948">
    <w:abstractNumId w:val="5"/>
  </w:num>
  <w:num w:numId="10" w16cid:durableId="1029065804">
    <w:abstractNumId w:val="4"/>
  </w:num>
  <w:num w:numId="11" w16cid:durableId="653025932">
    <w:abstractNumId w:val="10"/>
  </w:num>
  <w:num w:numId="12" w16cid:durableId="1655376326">
    <w:abstractNumId w:val="6"/>
  </w:num>
  <w:num w:numId="13" w16cid:durableId="993097829">
    <w:abstractNumId w:val="3"/>
  </w:num>
  <w:num w:numId="14" w16cid:durableId="1736930076">
    <w:abstractNumId w:val="8"/>
  </w:num>
  <w:num w:numId="15" w16cid:durableId="1577980189">
    <w:abstractNumId w:val="9"/>
  </w:num>
  <w:num w:numId="16" w16cid:durableId="92633158">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4CC"/>
    <w:rsid w:val="000006E9"/>
    <w:rsid w:val="00000E0F"/>
    <w:rsid w:val="00000FF3"/>
    <w:rsid w:val="000012A8"/>
    <w:rsid w:val="000012EA"/>
    <w:rsid w:val="0000170B"/>
    <w:rsid w:val="0000289E"/>
    <w:rsid w:val="00002C74"/>
    <w:rsid w:val="00002C99"/>
    <w:rsid w:val="00002EF4"/>
    <w:rsid w:val="00003873"/>
    <w:rsid w:val="00003EF3"/>
    <w:rsid w:val="0000423E"/>
    <w:rsid w:val="0000439C"/>
    <w:rsid w:val="00004418"/>
    <w:rsid w:val="000046C0"/>
    <w:rsid w:val="00004C63"/>
    <w:rsid w:val="00005290"/>
    <w:rsid w:val="00005404"/>
    <w:rsid w:val="000054B3"/>
    <w:rsid w:val="00006100"/>
    <w:rsid w:val="00006819"/>
    <w:rsid w:val="00006B42"/>
    <w:rsid w:val="00007407"/>
    <w:rsid w:val="00007461"/>
    <w:rsid w:val="00007607"/>
    <w:rsid w:val="00007EED"/>
    <w:rsid w:val="00010952"/>
    <w:rsid w:val="00010A31"/>
    <w:rsid w:val="00010A49"/>
    <w:rsid w:val="00010CD7"/>
    <w:rsid w:val="00010E7A"/>
    <w:rsid w:val="00011499"/>
    <w:rsid w:val="00011A7A"/>
    <w:rsid w:val="00011D23"/>
    <w:rsid w:val="00012477"/>
    <w:rsid w:val="00012AFB"/>
    <w:rsid w:val="0001359C"/>
    <w:rsid w:val="0001376C"/>
    <w:rsid w:val="00013FA8"/>
    <w:rsid w:val="00014222"/>
    <w:rsid w:val="00014339"/>
    <w:rsid w:val="0001470C"/>
    <w:rsid w:val="00014F50"/>
    <w:rsid w:val="00015E18"/>
    <w:rsid w:val="00015E58"/>
    <w:rsid w:val="00016091"/>
    <w:rsid w:val="0001647F"/>
    <w:rsid w:val="0001708F"/>
    <w:rsid w:val="000174ED"/>
    <w:rsid w:val="00017624"/>
    <w:rsid w:val="00017AB8"/>
    <w:rsid w:val="00017B16"/>
    <w:rsid w:val="00020B67"/>
    <w:rsid w:val="0002102F"/>
    <w:rsid w:val="0002152D"/>
    <w:rsid w:val="000217A7"/>
    <w:rsid w:val="00022180"/>
    <w:rsid w:val="00022A18"/>
    <w:rsid w:val="00023AE7"/>
    <w:rsid w:val="0002405F"/>
    <w:rsid w:val="00024EE9"/>
    <w:rsid w:val="000251BE"/>
    <w:rsid w:val="000255BA"/>
    <w:rsid w:val="000257CB"/>
    <w:rsid w:val="00025930"/>
    <w:rsid w:val="000259EE"/>
    <w:rsid w:val="00025C6E"/>
    <w:rsid w:val="00025DCA"/>
    <w:rsid w:val="0002616D"/>
    <w:rsid w:val="00026D00"/>
    <w:rsid w:val="00026E29"/>
    <w:rsid w:val="00027224"/>
    <w:rsid w:val="00027433"/>
    <w:rsid w:val="000274DB"/>
    <w:rsid w:val="000276E8"/>
    <w:rsid w:val="00027970"/>
    <w:rsid w:val="00027BA3"/>
    <w:rsid w:val="00027D61"/>
    <w:rsid w:val="00027E97"/>
    <w:rsid w:val="00027F6A"/>
    <w:rsid w:val="00027FEA"/>
    <w:rsid w:val="0003000B"/>
    <w:rsid w:val="00030593"/>
    <w:rsid w:val="000314EF"/>
    <w:rsid w:val="00031A56"/>
    <w:rsid w:val="000321D3"/>
    <w:rsid w:val="0003249D"/>
    <w:rsid w:val="0003274E"/>
    <w:rsid w:val="00032985"/>
    <w:rsid w:val="000334CB"/>
    <w:rsid w:val="00033BEA"/>
    <w:rsid w:val="00033E48"/>
    <w:rsid w:val="00033F60"/>
    <w:rsid w:val="00034B58"/>
    <w:rsid w:val="00034C7F"/>
    <w:rsid w:val="00035779"/>
    <w:rsid w:val="000358CA"/>
    <w:rsid w:val="00035994"/>
    <w:rsid w:val="000360C5"/>
    <w:rsid w:val="000363CA"/>
    <w:rsid w:val="000364B3"/>
    <w:rsid w:val="00036646"/>
    <w:rsid w:val="000367F5"/>
    <w:rsid w:val="0003695A"/>
    <w:rsid w:val="00036CCA"/>
    <w:rsid w:val="00037051"/>
    <w:rsid w:val="00037556"/>
    <w:rsid w:val="00037797"/>
    <w:rsid w:val="00037925"/>
    <w:rsid w:val="00037C39"/>
    <w:rsid w:val="00037C8C"/>
    <w:rsid w:val="00037E6E"/>
    <w:rsid w:val="00042509"/>
    <w:rsid w:val="00042700"/>
    <w:rsid w:val="000427B8"/>
    <w:rsid w:val="000428E9"/>
    <w:rsid w:val="00042BDD"/>
    <w:rsid w:val="00042C5B"/>
    <w:rsid w:val="00043C8F"/>
    <w:rsid w:val="00044033"/>
    <w:rsid w:val="000445AB"/>
    <w:rsid w:val="00044C24"/>
    <w:rsid w:val="00044DEB"/>
    <w:rsid w:val="00044F66"/>
    <w:rsid w:val="000452BF"/>
    <w:rsid w:val="000453D7"/>
    <w:rsid w:val="000457F7"/>
    <w:rsid w:val="000458C1"/>
    <w:rsid w:val="00045E2D"/>
    <w:rsid w:val="00045E5A"/>
    <w:rsid w:val="000461E9"/>
    <w:rsid w:val="0004624C"/>
    <w:rsid w:val="000466AA"/>
    <w:rsid w:val="00046720"/>
    <w:rsid w:val="00046D1D"/>
    <w:rsid w:val="000471FD"/>
    <w:rsid w:val="000473A4"/>
    <w:rsid w:val="00047856"/>
    <w:rsid w:val="00047988"/>
    <w:rsid w:val="00047C1D"/>
    <w:rsid w:val="00047C99"/>
    <w:rsid w:val="00047DD4"/>
    <w:rsid w:val="000504C1"/>
    <w:rsid w:val="000505E7"/>
    <w:rsid w:val="00050A49"/>
    <w:rsid w:val="00050C32"/>
    <w:rsid w:val="00051B81"/>
    <w:rsid w:val="0005203A"/>
    <w:rsid w:val="00052EDE"/>
    <w:rsid w:val="00053433"/>
    <w:rsid w:val="000563D1"/>
    <w:rsid w:val="00056F0A"/>
    <w:rsid w:val="00056FCE"/>
    <w:rsid w:val="00057CAB"/>
    <w:rsid w:val="000602C2"/>
    <w:rsid w:val="000607DE"/>
    <w:rsid w:val="000608BA"/>
    <w:rsid w:val="00060E44"/>
    <w:rsid w:val="000614F7"/>
    <w:rsid w:val="0006199B"/>
    <w:rsid w:val="00061E37"/>
    <w:rsid w:val="000625F4"/>
    <w:rsid w:val="000629BD"/>
    <w:rsid w:val="000629CF"/>
    <w:rsid w:val="00062A2B"/>
    <w:rsid w:val="00062AC9"/>
    <w:rsid w:val="00062CD7"/>
    <w:rsid w:val="00063034"/>
    <w:rsid w:val="000630E9"/>
    <w:rsid w:val="000635CD"/>
    <w:rsid w:val="00064B61"/>
    <w:rsid w:val="00064B72"/>
    <w:rsid w:val="00065210"/>
    <w:rsid w:val="00065643"/>
    <w:rsid w:val="00065AF4"/>
    <w:rsid w:val="00065E72"/>
    <w:rsid w:val="00066794"/>
    <w:rsid w:val="00066C2A"/>
    <w:rsid w:val="00067BEB"/>
    <w:rsid w:val="00067CD5"/>
    <w:rsid w:val="00067FBB"/>
    <w:rsid w:val="00070070"/>
    <w:rsid w:val="00070244"/>
    <w:rsid w:val="0007098F"/>
    <w:rsid w:val="000712DD"/>
    <w:rsid w:val="00071480"/>
    <w:rsid w:val="000714A3"/>
    <w:rsid w:val="0007170C"/>
    <w:rsid w:val="00071954"/>
    <w:rsid w:val="00071C7D"/>
    <w:rsid w:val="00071D8E"/>
    <w:rsid w:val="00071DDD"/>
    <w:rsid w:val="0007220D"/>
    <w:rsid w:val="000725E6"/>
    <w:rsid w:val="00072765"/>
    <w:rsid w:val="0007311D"/>
    <w:rsid w:val="00073CBA"/>
    <w:rsid w:val="00073DE3"/>
    <w:rsid w:val="0007445D"/>
    <w:rsid w:val="00074841"/>
    <w:rsid w:val="000749FF"/>
    <w:rsid w:val="00074C10"/>
    <w:rsid w:val="00074E32"/>
    <w:rsid w:val="00075201"/>
    <w:rsid w:val="0007539E"/>
    <w:rsid w:val="00075595"/>
    <w:rsid w:val="00076889"/>
    <w:rsid w:val="00076F97"/>
    <w:rsid w:val="000771B8"/>
    <w:rsid w:val="000773BC"/>
    <w:rsid w:val="00077477"/>
    <w:rsid w:val="00077E60"/>
    <w:rsid w:val="00080395"/>
    <w:rsid w:val="000805AB"/>
    <w:rsid w:val="00080A1B"/>
    <w:rsid w:val="00080A29"/>
    <w:rsid w:val="000815F4"/>
    <w:rsid w:val="00081F1C"/>
    <w:rsid w:val="00082752"/>
    <w:rsid w:val="000829E3"/>
    <w:rsid w:val="00082C44"/>
    <w:rsid w:val="00082CCD"/>
    <w:rsid w:val="00082D1B"/>
    <w:rsid w:val="000836C6"/>
    <w:rsid w:val="00083E0A"/>
    <w:rsid w:val="00083E3D"/>
    <w:rsid w:val="00083FE7"/>
    <w:rsid w:val="00084FEF"/>
    <w:rsid w:val="000853C5"/>
    <w:rsid w:val="000857E6"/>
    <w:rsid w:val="00085A4B"/>
    <w:rsid w:val="00086100"/>
    <w:rsid w:val="0008656F"/>
    <w:rsid w:val="00086887"/>
    <w:rsid w:val="00086BA9"/>
    <w:rsid w:val="00086C07"/>
    <w:rsid w:val="000870BB"/>
    <w:rsid w:val="000878F7"/>
    <w:rsid w:val="00087D93"/>
    <w:rsid w:val="000901A8"/>
    <w:rsid w:val="000903D0"/>
    <w:rsid w:val="00090632"/>
    <w:rsid w:val="000907B8"/>
    <w:rsid w:val="00090899"/>
    <w:rsid w:val="00090CF0"/>
    <w:rsid w:val="00090E99"/>
    <w:rsid w:val="00091856"/>
    <w:rsid w:val="000918C4"/>
    <w:rsid w:val="00092483"/>
    <w:rsid w:val="00092DDB"/>
    <w:rsid w:val="0009305B"/>
    <w:rsid w:val="00093311"/>
    <w:rsid w:val="000936EF"/>
    <w:rsid w:val="00093B27"/>
    <w:rsid w:val="00093B69"/>
    <w:rsid w:val="00093C11"/>
    <w:rsid w:val="00093D9A"/>
    <w:rsid w:val="00093E95"/>
    <w:rsid w:val="00094C96"/>
    <w:rsid w:val="00095172"/>
    <w:rsid w:val="000951D7"/>
    <w:rsid w:val="000952C6"/>
    <w:rsid w:val="000953F0"/>
    <w:rsid w:val="00095469"/>
    <w:rsid w:val="00095562"/>
    <w:rsid w:val="00095EA0"/>
    <w:rsid w:val="00096890"/>
    <w:rsid w:val="000968D0"/>
    <w:rsid w:val="00096971"/>
    <w:rsid w:val="00096A60"/>
    <w:rsid w:val="0009705F"/>
    <w:rsid w:val="000970E3"/>
    <w:rsid w:val="000A0A4A"/>
    <w:rsid w:val="000A0A6A"/>
    <w:rsid w:val="000A10A1"/>
    <w:rsid w:val="000A152C"/>
    <w:rsid w:val="000A1723"/>
    <w:rsid w:val="000A1842"/>
    <w:rsid w:val="000A1BB4"/>
    <w:rsid w:val="000A1DB1"/>
    <w:rsid w:val="000A1FB4"/>
    <w:rsid w:val="000A211B"/>
    <w:rsid w:val="000A2300"/>
    <w:rsid w:val="000A24A4"/>
    <w:rsid w:val="000A2908"/>
    <w:rsid w:val="000A2EB7"/>
    <w:rsid w:val="000A3A87"/>
    <w:rsid w:val="000A3A9A"/>
    <w:rsid w:val="000A4020"/>
    <w:rsid w:val="000A457E"/>
    <w:rsid w:val="000A4E89"/>
    <w:rsid w:val="000A5187"/>
    <w:rsid w:val="000A52C8"/>
    <w:rsid w:val="000A550A"/>
    <w:rsid w:val="000A589B"/>
    <w:rsid w:val="000A592A"/>
    <w:rsid w:val="000A5BCC"/>
    <w:rsid w:val="000A6163"/>
    <w:rsid w:val="000A6AC8"/>
    <w:rsid w:val="000B0040"/>
    <w:rsid w:val="000B0154"/>
    <w:rsid w:val="000B085F"/>
    <w:rsid w:val="000B09DC"/>
    <w:rsid w:val="000B0C04"/>
    <w:rsid w:val="000B1137"/>
    <w:rsid w:val="000B173E"/>
    <w:rsid w:val="000B2636"/>
    <w:rsid w:val="000B286C"/>
    <w:rsid w:val="000B29C6"/>
    <w:rsid w:val="000B2A76"/>
    <w:rsid w:val="000B2D9E"/>
    <w:rsid w:val="000B2DBA"/>
    <w:rsid w:val="000B30D6"/>
    <w:rsid w:val="000B3AF9"/>
    <w:rsid w:val="000B3E1C"/>
    <w:rsid w:val="000B3EBE"/>
    <w:rsid w:val="000B4CC4"/>
    <w:rsid w:val="000B57D8"/>
    <w:rsid w:val="000B5B64"/>
    <w:rsid w:val="000B5C97"/>
    <w:rsid w:val="000B5E7C"/>
    <w:rsid w:val="000B65E2"/>
    <w:rsid w:val="000B6BE3"/>
    <w:rsid w:val="000B6FA1"/>
    <w:rsid w:val="000B70CF"/>
    <w:rsid w:val="000B7991"/>
    <w:rsid w:val="000B7D3C"/>
    <w:rsid w:val="000C04C8"/>
    <w:rsid w:val="000C0868"/>
    <w:rsid w:val="000C0C22"/>
    <w:rsid w:val="000C16E2"/>
    <w:rsid w:val="000C188B"/>
    <w:rsid w:val="000C1A1C"/>
    <w:rsid w:val="000C1D14"/>
    <w:rsid w:val="000C1D1E"/>
    <w:rsid w:val="000C1E45"/>
    <w:rsid w:val="000C1F56"/>
    <w:rsid w:val="000C2CFF"/>
    <w:rsid w:val="000C3B4F"/>
    <w:rsid w:val="000C3E7B"/>
    <w:rsid w:val="000C4375"/>
    <w:rsid w:val="000C49BE"/>
    <w:rsid w:val="000C5146"/>
    <w:rsid w:val="000C54B8"/>
    <w:rsid w:val="000C558F"/>
    <w:rsid w:val="000C5684"/>
    <w:rsid w:val="000C5697"/>
    <w:rsid w:val="000C5BF1"/>
    <w:rsid w:val="000C5EBF"/>
    <w:rsid w:val="000C6408"/>
    <w:rsid w:val="000C6921"/>
    <w:rsid w:val="000C720E"/>
    <w:rsid w:val="000C762C"/>
    <w:rsid w:val="000C7BFA"/>
    <w:rsid w:val="000C7F8C"/>
    <w:rsid w:val="000D1526"/>
    <w:rsid w:val="000D1853"/>
    <w:rsid w:val="000D1901"/>
    <w:rsid w:val="000D2AC6"/>
    <w:rsid w:val="000D2ACA"/>
    <w:rsid w:val="000D313D"/>
    <w:rsid w:val="000D3308"/>
    <w:rsid w:val="000D3486"/>
    <w:rsid w:val="000D3A03"/>
    <w:rsid w:val="000D3A0F"/>
    <w:rsid w:val="000D3A71"/>
    <w:rsid w:val="000D3FFA"/>
    <w:rsid w:val="000D418F"/>
    <w:rsid w:val="000D4422"/>
    <w:rsid w:val="000D501B"/>
    <w:rsid w:val="000D5B23"/>
    <w:rsid w:val="000D6885"/>
    <w:rsid w:val="000D694B"/>
    <w:rsid w:val="000D724D"/>
    <w:rsid w:val="000D7662"/>
    <w:rsid w:val="000D7699"/>
    <w:rsid w:val="000D7CEF"/>
    <w:rsid w:val="000D7E1F"/>
    <w:rsid w:val="000D8159"/>
    <w:rsid w:val="000E0123"/>
    <w:rsid w:val="000E0A26"/>
    <w:rsid w:val="000E0A89"/>
    <w:rsid w:val="000E10E4"/>
    <w:rsid w:val="000E115D"/>
    <w:rsid w:val="000E11D6"/>
    <w:rsid w:val="000E188A"/>
    <w:rsid w:val="000E1BEC"/>
    <w:rsid w:val="000E1EB8"/>
    <w:rsid w:val="000E2506"/>
    <w:rsid w:val="000E2A06"/>
    <w:rsid w:val="000E2D19"/>
    <w:rsid w:val="000E3256"/>
    <w:rsid w:val="000E37C2"/>
    <w:rsid w:val="000E3816"/>
    <w:rsid w:val="000E3DF0"/>
    <w:rsid w:val="000E4438"/>
    <w:rsid w:val="000E4A76"/>
    <w:rsid w:val="000E4AA0"/>
    <w:rsid w:val="000E4BB4"/>
    <w:rsid w:val="000E5B4A"/>
    <w:rsid w:val="000E65A1"/>
    <w:rsid w:val="000E66AF"/>
    <w:rsid w:val="000E6807"/>
    <w:rsid w:val="000E6935"/>
    <w:rsid w:val="000E6AF7"/>
    <w:rsid w:val="000F0171"/>
    <w:rsid w:val="000F0789"/>
    <w:rsid w:val="000F0A62"/>
    <w:rsid w:val="000F0B9A"/>
    <w:rsid w:val="000F0EE6"/>
    <w:rsid w:val="000F165F"/>
    <w:rsid w:val="000F1E25"/>
    <w:rsid w:val="000F1FF9"/>
    <w:rsid w:val="000F2741"/>
    <w:rsid w:val="000F2E1E"/>
    <w:rsid w:val="000F319C"/>
    <w:rsid w:val="000F3619"/>
    <w:rsid w:val="000F375D"/>
    <w:rsid w:val="000F3885"/>
    <w:rsid w:val="000F4104"/>
    <w:rsid w:val="000F43AD"/>
    <w:rsid w:val="000F490B"/>
    <w:rsid w:val="000F4A35"/>
    <w:rsid w:val="000F4B4C"/>
    <w:rsid w:val="000F54FC"/>
    <w:rsid w:val="000F56E6"/>
    <w:rsid w:val="000F5D52"/>
    <w:rsid w:val="000F60C2"/>
    <w:rsid w:val="000F6360"/>
    <w:rsid w:val="000F6661"/>
    <w:rsid w:val="000F6692"/>
    <w:rsid w:val="000F7413"/>
    <w:rsid w:val="000F762E"/>
    <w:rsid w:val="000F7ABB"/>
    <w:rsid w:val="000F7C5F"/>
    <w:rsid w:val="00100249"/>
    <w:rsid w:val="00101F71"/>
    <w:rsid w:val="00101FAE"/>
    <w:rsid w:val="00102A6B"/>
    <w:rsid w:val="00102B64"/>
    <w:rsid w:val="00103916"/>
    <w:rsid w:val="00103F73"/>
    <w:rsid w:val="001041D7"/>
    <w:rsid w:val="00104A08"/>
    <w:rsid w:val="00104C57"/>
    <w:rsid w:val="00105289"/>
    <w:rsid w:val="00105641"/>
    <w:rsid w:val="00105767"/>
    <w:rsid w:val="00105CB9"/>
    <w:rsid w:val="001063C6"/>
    <w:rsid w:val="0010677A"/>
    <w:rsid w:val="0010681C"/>
    <w:rsid w:val="00106A96"/>
    <w:rsid w:val="0010709E"/>
    <w:rsid w:val="00107244"/>
    <w:rsid w:val="0010728C"/>
    <w:rsid w:val="00107675"/>
    <w:rsid w:val="00107994"/>
    <w:rsid w:val="001101A6"/>
    <w:rsid w:val="00110222"/>
    <w:rsid w:val="00110372"/>
    <w:rsid w:val="0011042E"/>
    <w:rsid w:val="00111230"/>
    <w:rsid w:val="00111CDA"/>
    <w:rsid w:val="00111EE4"/>
    <w:rsid w:val="001120EF"/>
    <w:rsid w:val="00114065"/>
    <w:rsid w:val="00114879"/>
    <w:rsid w:val="001159B4"/>
    <w:rsid w:val="00115DFA"/>
    <w:rsid w:val="00115DFB"/>
    <w:rsid w:val="00115F04"/>
    <w:rsid w:val="0011646B"/>
    <w:rsid w:val="00116545"/>
    <w:rsid w:val="001165EF"/>
    <w:rsid w:val="00116D29"/>
    <w:rsid w:val="00117286"/>
    <w:rsid w:val="0011762F"/>
    <w:rsid w:val="00120295"/>
    <w:rsid w:val="00121054"/>
    <w:rsid w:val="00121D8F"/>
    <w:rsid w:val="001221D4"/>
    <w:rsid w:val="00123EF9"/>
    <w:rsid w:val="001243B3"/>
    <w:rsid w:val="00124640"/>
    <w:rsid w:val="00124FCD"/>
    <w:rsid w:val="00125AD9"/>
    <w:rsid w:val="00126139"/>
    <w:rsid w:val="001267AD"/>
    <w:rsid w:val="00126AAC"/>
    <w:rsid w:val="00127141"/>
    <w:rsid w:val="001276F7"/>
    <w:rsid w:val="0012777A"/>
    <w:rsid w:val="001279AA"/>
    <w:rsid w:val="00127C31"/>
    <w:rsid w:val="00127DDA"/>
    <w:rsid w:val="00130455"/>
    <w:rsid w:val="0013046E"/>
    <w:rsid w:val="001309BA"/>
    <w:rsid w:val="00130EB3"/>
    <w:rsid w:val="00130FDE"/>
    <w:rsid w:val="0013105D"/>
    <w:rsid w:val="0013124A"/>
    <w:rsid w:val="0013136D"/>
    <w:rsid w:val="00132013"/>
    <w:rsid w:val="0013218E"/>
    <w:rsid w:val="00132499"/>
    <w:rsid w:val="00132F62"/>
    <w:rsid w:val="0013388F"/>
    <w:rsid w:val="00133D29"/>
    <w:rsid w:val="00134197"/>
    <w:rsid w:val="001354CD"/>
    <w:rsid w:val="00135A76"/>
    <w:rsid w:val="00135C6E"/>
    <w:rsid w:val="00135E33"/>
    <w:rsid w:val="001362A9"/>
    <w:rsid w:val="0013680D"/>
    <w:rsid w:val="00136BAC"/>
    <w:rsid w:val="00137027"/>
    <w:rsid w:val="00137078"/>
    <w:rsid w:val="00137694"/>
    <w:rsid w:val="00137DE5"/>
    <w:rsid w:val="00137F47"/>
    <w:rsid w:val="00140140"/>
    <w:rsid w:val="00140358"/>
    <w:rsid w:val="001403F9"/>
    <w:rsid w:val="00140596"/>
    <w:rsid w:val="0014077F"/>
    <w:rsid w:val="00140E8B"/>
    <w:rsid w:val="00141040"/>
    <w:rsid w:val="001410C0"/>
    <w:rsid w:val="00141345"/>
    <w:rsid w:val="00141805"/>
    <w:rsid w:val="00141F6B"/>
    <w:rsid w:val="00142089"/>
    <w:rsid w:val="001424CE"/>
    <w:rsid w:val="001427DE"/>
    <w:rsid w:val="00142935"/>
    <w:rsid w:val="00143397"/>
    <w:rsid w:val="00143639"/>
    <w:rsid w:val="00143C96"/>
    <w:rsid w:val="00143D67"/>
    <w:rsid w:val="00143DB1"/>
    <w:rsid w:val="00144BB7"/>
    <w:rsid w:val="00144BF5"/>
    <w:rsid w:val="00145CCD"/>
    <w:rsid w:val="001464BC"/>
    <w:rsid w:val="001469BF"/>
    <w:rsid w:val="001469F8"/>
    <w:rsid w:val="00146E00"/>
    <w:rsid w:val="00147193"/>
    <w:rsid w:val="001472F1"/>
    <w:rsid w:val="001474A2"/>
    <w:rsid w:val="001478EB"/>
    <w:rsid w:val="001479FA"/>
    <w:rsid w:val="00147B77"/>
    <w:rsid w:val="00147BA5"/>
    <w:rsid w:val="00147BD9"/>
    <w:rsid w:val="00147DC5"/>
    <w:rsid w:val="001505D8"/>
    <w:rsid w:val="0015154C"/>
    <w:rsid w:val="0015181A"/>
    <w:rsid w:val="001529D1"/>
    <w:rsid w:val="00152E07"/>
    <w:rsid w:val="001533E2"/>
    <w:rsid w:val="00153499"/>
    <w:rsid w:val="001536F8"/>
    <w:rsid w:val="00153800"/>
    <w:rsid w:val="00153A89"/>
    <w:rsid w:val="00153C57"/>
    <w:rsid w:val="00153E71"/>
    <w:rsid w:val="00154018"/>
    <w:rsid w:val="00154320"/>
    <w:rsid w:val="00154367"/>
    <w:rsid w:val="00154790"/>
    <w:rsid w:val="00154A04"/>
    <w:rsid w:val="00154B71"/>
    <w:rsid w:val="00154EB1"/>
    <w:rsid w:val="00154F0F"/>
    <w:rsid w:val="001550F0"/>
    <w:rsid w:val="0015527F"/>
    <w:rsid w:val="00155510"/>
    <w:rsid w:val="00155BA6"/>
    <w:rsid w:val="001562CF"/>
    <w:rsid w:val="0015630D"/>
    <w:rsid w:val="001563C7"/>
    <w:rsid w:val="00156423"/>
    <w:rsid w:val="001566BC"/>
    <w:rsid w:val="00156BBD"/>
    <w:rsid w:val="00156E33"/>
    <w:rsid w:val="00156FF6"/>
    <w:rsid w:val="001574CD"/>
    <w:rsid w:val="00157E32"/>
    <w:rsid w:val="001600E5"/>
    <w:rsid w:val="00160CD9"/>
    <w:rsid w:val="0016141F"/>
    <w:rsid w:val="00161487"/>
    <w:rsid w:val="001614C4"/>
    <w:rsid w:val="001614F4"/>
    <w:rsid w:val="00161944"/>
    <w:rsid w:val="00161F25"/>
    <w:rsid w:val="001624CE"/>
    <w:rsid w:val="00162854"/>
    <w:rsid w:val="00162AD5"/>
    <w:rsid w:val="00162BBB"/>
    <w:rsid w:val="00162D23"/>
    <w:rsid w:val="00163167"/>
    <w:rsid w:val="00163BD2"/>
    <w:rsid w:val="0016444B"/>
    <w:rsid w:val="0016462C"/>
    <w:rsid w:val="00164D91"/>
    <w:rsid w:val="00165439"/>
    <w:rsid w:val="001655BE"/>
    <w:rsid w:val="001655FF"/>
    <w:rsid w:val="00166085"/>
    <w:rsid w:val="001661C1"/>
    <w:rsid w:val="00166315"/>
    <w:rsid w:val="00166497"/>
    <w:rsid w:val="001667A3"/>
    <w:rsid w:val="00166AED"/>
    <w:rsid w:val="00166F05"/>
    <w:rsid w:val="001675F9"/>
    <w:rsid w:val="0017020F"/>
    <w:rsid w:val="00170D7B"/>
    <w:rsid w:val="0017117E"/>
    <w:rsid w:val="001712F0"/>
    <w:rsid w:val="001717C6"/>
    <w:rsid w:val="0017184E"/>
    <w:rsid w:val="00171EA1"/>
    <w:rsid w:val="00172011"/>
    <w:rsid w:val="001725A6"/>
    <w:rsid w:val="00172689"/>
    <w:rsid w:val="00172AC1"/>
    <w:rsid w:val="00172B27"/>
    <w:rsid w:val="001735E1"/>
    <w:rsid w:val="00173742"/>
    <w:rsid w:val="001738FC"/>
    <w:rsid w:val="00173BFD"/>
    <w:rsid w:val="00174142"/>
    <w:rsid w:val="00174847"/>
    <w:rsid w:val="00174A51"/>
    <w:rsid w:val="00174D9D"/>
    <w:rsid w:val="00174DE3"/>
    <w:rsid w:val="00174EB1"/>
    <w:rsid w:val="00175156"/>
    <w:rsid w:val="0017516D"/>
    <w:rsid w:val="001753CA"/>
    <w:rsid w:val="0017555F"/>
    <w:rsid w:val="001755CB"/>
    <w:rsid w:val="0017596C"/>
    <w:rsid w:val="00175B12"/>
    <w:rsid w:val="00175CD0"/>
    <w:rsid w:val="00176215"/>
    <w:rsid w:val="00176D11"/>
    <w:rsid w:val="00176D25"/>
    <w:rsid w:val="00176DE2"/>
    <w:rsid w:val="00176E05"/>
    <w:rsid w:val="00176F4E"/>
    <w:rsid w:val="0017778A"/>
    <w:rsid w:val="001808A4"/>
    <w:rsid w:val="00180998"/>
    <w:rsid w:val="00180A42"/>
    <w:rsid w:val="00180D78"/>
    <w:rsid w:val="00180DB2"/>
    <w:rsid w:val="0018128C"/>
    <w:rsid w:val="00181C3E"/>
    <w:rsid w:val="00181FFC"/>
    <w:rsid w:val="00182497"/>
    <w:rsid w:val="00182560"/>
    <w:rsid w:val="001825B3"/>
    <w:rsid w:val="001829A7"/>
    <w:rsid w:val="00183407"/>
    <w:rsid w:val="00183D10"/>
    <w:rsid w:val="00184CE2"/>
    <w:rsid w:val="00185154"/>
    <w:rsid w:val="00185524"/>
    <w:rsid w:val="00185FA2"/>
    <w:rsid w:val="00186681"/>
    <w:rsid w:val="00186B21"/>
    <w:rsid w:val="00186BD3"/>
    <w:rsid w:val="00186CAE"/>
    <w:rsid w:val="00186E49"/>
    <w:rsid w:val="00186E84"/>
    <w:rsid w:val="00187006"/>
    <w:rsid w:val="0019011C"/>
    <w:rsid w:val="00190547"/>
    <w:rsid w:val="001907C9"/>
    <w:rsid w:val="00190828"/>
    <w:rsid w:val="0019114D"/>
    <w:rsid w:val="0019131C"/>
    <w:rsid w:val="00191929"/>
    <w:rsid w:val="00191A6E"/>
    <w:rsid w:val="00191ADA"/>
    <w:rsid w:val="00191BE6"/>
    <w:rsid w:val="00191F21"/>
    <w:rsid w:val="001920E3"/>
    <w:rsid w:val="001921E2"/>
    <w:rsid w:val="001928D4"/>
    <w:rsid w:val="00193690"/>
    <w:rsid w:val="001939BD"/>
    <w:rsid w:val="00193BA4"/>
    <w:rsid w:val="00194175"/>
    <w:rsid w:val="001947C8"/>
    <w:rsid w:val="001952B0"/>
    <w:rsid w:val="001955CE"/>
    <w:rsid w:val="001958F9"/>
    <w:rsid w:val="00195E2A"/>
    <w:rsid w:val="001961D2"/>
    <w:rsid w:val="00196996"/>
    <w:rsid w:val="00196BB4"/>
    <w:rsid w:val="00196FE3"/>
    <w:rsid w:val="0019713D"/>
    <w:rsid w:val="00197372"/>
    <w:rsid w:val="00197665"/>
    <w:rsid w:val="00197C05"/>
    <w:rsid w:val="00197EB9"/>
    <w:rsid w:val="001A001A"/>
    <w:rsid w:val="001A0698"/>
    <w:rsid w:val="001A10BF"/>
    <w:rsid w:val="001A1394"/>
    <w:rsid w:val="001A1EDF"/>
    <w:rsid w:val="001A1FF9"/>
    <w:rsid w:val="001A22B9"/>
    <w:rsid w:val="001A2651"/>
    <w:rsid w:val="001A35E1"/>
    <w:rsid w:val="001A4206"/>
    <w:rsid w:val="001A4B30"/>
    <w:rsid w:val="001A532A"/>
    <w:rsid w:val="001A5526"/>
    <w:rsid w:val="001A5791"/>
    <w:rsid w:val="001A5A8E"/>
    <w:rsid w:val="001A60A2"/>
    <w:rsid w:val="001A6BF1"/>
    <w:rsid w:val="001A6C48"/>
    <w:rsid w:val="001A6DFA"/>
    <w:rsid w:val="001A732D"/>
    <w:rsid w:val="001A7812"/>
    <w:rsid w:val="001A7AC5"/>
    <w:rsid w:val="001B031A"/>
    <w:rsid w:val="001B0560"/>
    <w:rsid w:val="001B079D"/>
    <w:rsid w:val="001B079E"/>
    <w:rsid w:val="001B13C4"/>
    <w:rsid w:val="001B1E09"/>
    <w:rsid w:val="001B24E9"/>
    <w:rsid w:val="001B2E76"/>
    <w:rsid w:val="001B330D"/>
    <w:rsid w:val="001B3539"/>
    <w:rsid w:val="001B3737"/>
    <w:rsid w:val="001B3831"/>
    <w:rsid w:val="001B3ADC"/>
    <w:rsid w:val="001B3B0E"/>
    <w:rsid w:val="001B3B5E"/>
    <w:rsid w:val="001B3D61"/>
    <w:rsid w:val="001B42F4"/>
    <w:rsid w:val="001B44B9"/>
    <w:rsid w:val="001B511D"/>
    <w:rsid w:val="001B56A4"/>
    <w:rsid w:val="001B609A"/>
    <w:rsid w:val="001B633F"/>
    <w:rsid w:val="001B644B"/>
    <w:rsid w:val="001B6973"/>
    <w:rsid w:val="001B78A2"/>
    <w:rsid w:val="001B7C97"/>
    <w:rsid w:val="001C00EC"/>
    <w:rsid w:val="001C05DC"/>
    <w:rsid w:val="001C073A"/>
    <w:rsid w:val="001C157B"/>
    <w:rsid w:val="001C1631"/>
    <w:rsid w:val="001C198F"/>
    <w:rsid w:val="001C1995"/>
    <w:rsid w:val="001C214A"/>
    <w:rsid w:val="001C257F"/>
    <w:rsid w:val="001C2A6F"/>
    <w:rsid w:val="001C2AED"/>
    <w:rsid w:val="001C2BBA"/>
    <w:rsid w:val="001C2DAF"/>
    <w:rsid w:val="001C2DF2"/>
    <w:rsid w:val="001C2E8F"/>
    <w:rsid w:val="001C3D8A"/>
    <w:rsid w:val="001C48F3"/>
    <w:rsid w:val="001C4CB5"/>
    <w:rsid w:val="001C5114"/>
    <w:rsid w:val="001C540D"/>
    <w:rsid w:val="001C598D"/>
    <w:rsid w:val="001C5AAD"/>
    <w:rsid w:val="001C5ED7"/>
    <w:rsid w:val="001C6113"/>
    <w:rsid w:val="001C7969"/>
    <w:rsid w:val="001C79EC"/>
    <w:rsid w:val="001D004C"/>
    <w:rsid w:val="001D04EE"/>
    <w:rsid w:val="001D1717"/>
    <w:rsid w:val="001D22BA"/>
    <w:rsid w:val="001D2314"/>
    <w:rsid w:val="001D28F2"/>
    <w:rsid w:val="001D29FA"/>
    <w:rsid w:val="001D4567"/>
    <w:rsid w:val="001D4846"/>
    <w:rsid w:val="001D4BE4"/>
    <w:rsid w:val="001D4C92"/>
    <w:rsid w:val="001D5726"/>
    <w:rsid w:val="001D5B0E"/>
    <w:rsid w:val="001D5E13"/>
    <w:rsid w:val="001D6329"/>
    <w:rsid w:val="001D695A"/>
    <w:rsid w:val="001D6ED1"/>
    <w:rsid w:val="001D78C7"/>
    <w:rsid w:val="001E02DA"/>
    <w:rsid w:val="001E0692"/>
    <w:rsid w:val="001E1271"/>
    <w:rsid w:val="001E1276"/>
    <w:rsid w:val="001E13B8"/>
    <w:rsid w:val="001E1427"/>
    <w:rsid w:val="001E1583"/>
    <w:rsid w:val="001E1E08"/>
    <w:rsid w:val="001E1EDD"/>
    <w:rsid w:val="001E228A"/>
    <w:rsid w:val="001E2AA6"/>
    <w:rsid w:val="001E2F5E"/>
    <w:rsid w:val="001E2F9E"/>
    <w:rsid w:val="001E30D9"/>
    <w:rsid w:val="001E3579"/>
    <w:rsid w:val="001E3C4C"/>
    <w:rsid w:val="001E403A"/>
    <w:rsid w:val="001E4263"/>
    <w:rsid w:val="001E4548"/>
    <w:rsid w:val="001E4ADE"/>
    <w:rsid w:val="001E563B"/>
    <w:rsid w:val="001E5E40"/>
    <w:rsid w:val="001E5EC0"/>
    <w:rsid w:val="001E600E"/>
    <w:rsid w:val="001E6176"/>
    <w:rsid w:val="001E6253"/>
    <w:rsid w:val="001E697C"/>
    <w:rsid w:val="001E6A06"/>
    <w:rsid w:val="001E7119"/>
    <w:rsid w:val="001E7F04"/>
    <w:rsid w:val="001F04FB"/>
    <w:rsid w:val="001F0C22"/>
    <w:rsid w:val="001F1058"/>
    <w:rsid w:val="001F11EB"/>
    <w:rsid w:val="001F15F7"/>
    <w:rsid w:val="001F16CA"/>
    <w:rsid w:val="001F24BD"/>
    <w:rsid w:val="001F3130"/>
    <w:rsid w:val="001F3C7D"/>
    <w:rsid w:val="001F3F76"/>
    <w:rsid w:val="001F4A77"/>
    <w:rsid w:val="001F50CD"/>
    <w:rsid w:val="001F6A9A"/>
    <w:rsid w:val="001F6C4B"/>
    <w:rsid w:val="001F70DE"/>
    <w:rsid w:val="001F75DF"/>
    <w:rsid w:val="001F77D0"/>
    <w:rsid w:val="002003FF"/>
    <w:rsid w:val="00200665"/>
    <w:rsid w:val="0020067B"/>
    <w:rsid w:val="00200955"/>
    <w:rsid w:val="00200E7C"/>
    <w:rsid w:val="002014E3"/>
    <w:rsid w:val="002018F6"/>
    <w:rsid w:val="00202165"/>
    <w:rsid w:val="002022A5"/>
    <w:rsid w:val="00202496"/>
    <w:rsid w:val="002024D6"/>
    <w:rsid w:val="0020298B"/>
    <w:rsid w:val="00202A7F"/>
    <w:rsid w:val="00202CF1"/>
    <w:rsid w:val="00202D5C"/>
    <w:rsid w:val="00203040"/>
    <w:rsid w:val="00204098"/>
    <w:rsid w:val="00204FA0"/>
    <w:rsid w:val="0020515F"/>
    <w:rsid w:val="00205186"/>
    <w:rsid w:val="0020529B"/>
    <w:rsid w:val="002058C3"/>
    <w:rsid w:val="00205B93"/>
    <w:rsid w:val="00205E56"/>
    <w:rsid w:val="00206C9B"/>
    <w:rsid w:val="002072CC"/>
    <w:rsid w:val="002078C1"/>
    <w:rsid w:val="00207ECD"/>
    <w:rsid w:val="00207FC0"/>
    <w:rsid w:val="0021007D"/>
    <w:rsid w:val="002100F7"/>
    <w:rsid w:val="002103A4"/>
    <w:rsid w:val="002106C4"/>
    <w:rsid w:val="00210BF9"/>
    <w:rsid w:val="00210C41"/>
    <w:rsid w:val="00210DEF"/>
    <w:rsid w:val="00210E5D"/>
    <w:rsid w:val="00210F90"/>
    <w:rsid w:val="0021141C"/>
    <w:rsid w:val="002118D7"/>
    <w:rsid w:val="00211D17"/>
    <w:rsid w:val="00211E42"/>
    <w:rsid w:val="002122E6"/>
    <w:rsid w:val="002129EE"/>
    <w:rsid w:val="0021367B"/>
    <w:rsid w:val="00213CCA"/>
    <w:rsid w:val="00214D40"/>
    <w:rsid w:val="00214E67"/>
    <w:rsid w:val="0021558A"/>
    <w:rsid w:val="00215BBA"/>
    <w:rsid w:val="0021603B"/>
    <w:rsid w:val="00216045"/>
    <w:rsid w:val="002164B0"/>
    <w:rsid w:val="00216AC8"/>
    <w:rsid w:val="00216C41"/>
    <w:rsid w:val="00217ECE"/>
    <w:rsid w:val="002201A5"/>
    <w:rsid w:val="002209D2"/>
    <w:rsid w:val="00220C1E"/>
    <w:rsid w:val="00220FB2"/>
    <w:rsid w:val="00221074"/>
    <w:rsid w:val="002212BA"/>
    <w:rsid w:val="002214BB"/>
    <w:rsid w:val="00222215"/>
    <w:rsid w:val="002222C7"/>
    <w:rsid w:val="00222588"/>
    <w:rsid w:val="00222C11"/>
    <w:rsid w:val="00222F15"/>
    <w:rsid w:val="00223023"/>
    <w:rsid w:val="00223133"/>
    <w:rsid w:val="00223B0B"/>
    <w:rsid w:val="00223CD3"/>
    <w:rsid w:val="00223D72"/>
    <w:rsid w:val="002243D3"/>
    <w:rsid w:val="002245CA"/>
    <w:rsid w:val="002247D2"/>
    <w:rsid w:val="00224B0F"/>
    <w:rsid w:val="00224B68"/>
    <w:rsid w:val="00224EF3"/>
    <w:rsid w:val="00224F6C"/>
    <w:rsid w:val="00224FAC"/>
    <w:rsid w:val="0022502F"/>
    <w:rsid w:val="002254A4"/>
    <w:rsid w:val="00225C27"/>
    <w:rsid w:val="00225C6F"/>
    <w:rsid w:val="00226174"/>
    <w:rsid w:val="002270E1"/>
    <w:rsid w:val="00227A57"/>
    <w:rsid w:val="00227C7A"/>
    <w:rsid w:val="0023024F"/>
    <w:rsid w:val="002302F8"/>
    <w:rsid w:val="002309BE"/>
    <w:rsid w:val="00231192"/>
    <w:rsid w:val="0023167A"/>
    <w:rsid w:val="00231BD0"/>
    <w:rsid w:val="00232428"/>
    <w:rsid w:val="00232957"/>
    <w:rsid w:val="00232A85"/>
    <w:rsid w:val="00232D6C"/>
    <w:rsid w:val="002335A3"/>
    <w:rsid w:val="00233AB2"/>
    <w:rsid w:val="0023426F"/>
    <w:rsid w:val="00234279"/>
    <w:rsid w:val="00234EB6"/>
    <w:rsid w:val="00235367"/>
    <w:rsid w:val="0023559F"/>
    <w:rsid w:val="00235C38"/>
    <w:rsid w:val="00235F1C"/>
    <w:rsid w:val="0023646B"/>
    <w:rsid w:val="00236B4D"/>
    <w:rsid w:val="0023740E"/>
    <w:rsid w:val="0023779A"/>
    <w:rsid w:val="00237AB5"/>
    <w:rsid w:val="00237E12"/>
    <w:rsid w:val="00237FCF"/>
    <w:rsid w:val="00240BAA"/>
    <w:rsid w:val="00240C5F"/>
    <w:rsid w:val="002415BD"/>
    <w:rsid w:val="0024161D"/>
    <w:rsid w:val="002419F7"/>
    <w:rsid w:val="002426DD"/>
    <w:rsid w:val="00242A0F"/>
    <w:rsid w:val="002439F3"/>
    <w:rsid w:val="00243FD9"/>
    <w:rsid w:val="002440DC"/>
    <w:rsid w:val="0024499C"/>
    <w:rsid w:val="00246235"/>
    <w:rsid w:val="002471BE"/>
    <w:rsid w:val="00247A43"/>
    <w:rsid w:val="00247BE4"/>
    <w:rsid w:val="00247C74"/>
    <w:rsid w:val="0025005A"/>
    <w:rsid w:val="0025010A"/>
    <w:rsid w:val="00250855"/>
    <w:rsid w:val="00250E9B"/>
    <w:rsid w:val="00250F44"/>
    <w:rsid w:val="0025119D"/>
    <w:rsid w:val="0025120F"/>
    <w:rsid w:val="00251FBC"/>
    <w:rsid w:val="00252201"/>
    <w:rsid w:val="00252317"/>
    <w:rsid w:val="00252A25"/>
    <w:rsid w:val="00252CE6"/>
    <w:rsid w:val="002532AA"/>
    <w:rsid w:val="00253354"/>
    <w:rsid w:val="002538A4"/>
    <w:rsid w:val="00253E79"/>
    <w:rsid w:val="00254714"/>
    <w:rsid w:val="00254DD8"/>
    <w:rsid w:val="00255014"/>
    <w:rsid w:val="00255085"/>
    <w:rsid w:val="00255BE9"/>
    <w:rsid w:val="00255D7E"/>
    <w:rsid w:val="00256368"/>
    <w:rsid w:val="002563A2"/>
    <w:rsid w:val="002566AF"/>
    <w:rsid w:val="002568D4"/>
    <w:rsid w:val="00257E2C"/>
    <w:rsid w:val="00257EA4"/>
    <w:rsid w:val="00257FFB"/>
    <w:rsid w:val="00260203"/>
    <w:rsid w:val="00260A4B"/>
    <w:rsid w:val="00260C24"/>
    <w:rsid w:val="00260D1C"/>
    <w:rsid w:val="0026104C"/>
    <w:rsid w:val="00261657"/>
    <w:rsid w:val="00262197"/>
    <w:rsid w:val="00262EE3"/>
    <w:rsid w:val="0026360D"/>
    <w:rsid w:val="00263621"/>
    <w:rsid w:val="00264C47"/>
    <w:rsid w:val="00264D85"/>
    <w:rsid w:val="00264DBC"/>
    <w:rsid w:val="00265394"/>
    <w:rsid w:val="0026597C"/>
    <w:rsid w:val="00265F9B"/>
    <w:rsid w:val="00266687"/>
    <w:rsid w:val="00266F17"/>
    <w:rsid w:val="0026727D"/>
    <w:rsid w:val="002705F5"/>
    <w:rsid w:val="00270ACA"/>
    <w:rsid w:val="00270C01"/>
    <w:rsid w:val="00271050"/>
    <w:rsid w:val="002710B9"/>
    <w:rsid w:val="00271CE7"/>
    <w:rsid w:val="00271ECA"/>
    <w:rsid w:val="002720FD"/>
    <w:rsid w:val="0027285A"/>
    <w:rsid w:val="002731BB"/>
    <w:rsid w:val="002737D6"/>
    <w:rsid w:val="002738A2"/>
    <w:rsid w:val="0027391F"/>
    <w:rsid w:val="00273D98"/>
    <w:rsid w:val="002740D1"/>
    <w:rsid w:val="00274263"/>
    <w:rsid w:val="002742E3"/>
    <w:rsid w:val="00275CB0"/>
    <w:rsid w:val="00275D5D"/>
    <w:rsid w:val="0027601D"/>
    <w:rsid w:val="0027638C"/>
    <w:rsid w:val="00276EDE"/>
    <w:rsid w:val="0028007C"/>
    <w:rsid w:val="00280B88"/>
    <w:rsid w:val="00281633"/>
    <w:rsid w:val="00281814"/>
    <w:rsid w:val="00281CB1"/>
    <w:rsid w:val="00281E17"/>
    <w:rsid w:val="00282A2A"/>
    <w:rsid w:val="00282A2B"/>
    <w:rsid w:val="00282B22"/>
    <w:rsid w:val="00282BD6"/>
    <w:rsid w:val="00282D22"/>
    <w:rsid w:val="00283956"/>
    <w:rsid w:val="00283F01"/>
    <w:rsid w:val="002844B7"/>
    <w:rsid w:val="002846C8"/>
    <w:rsid w:val="0028526D"/>
    <w:rsid w:val="0028560F"/>
    <w:rsid w:val="00285AA7"/>
    <w:rsid w:val="00286480"/>
    <w:rsid w:val="0028660D"/>
    <w:rsid w:val="00287652"/>
    <w:rsid w:val="002879FF"/>
    <w:rsid w:val="00287DB4"/>
    <w:rsid w:val="00287E3E"/>
    <w:rsid w:val="00290E90"/>
    <w:rsid w:val="00291061"/>
    <w:rsid w:val="002914A3"/>
    <w:rsid w:val="00291729"/>
    <w:rsid w:val="0029188C"/>
    <w:rsid w:val="00291A1F"/>
    <w:rsid w:val="00291C19"/>
    <w:rsid w:val="00291CF5"/>
    <w:rsid w:val="00291DBD"/>
    <w:rsid w:val="00291FB4"/>
    <w:rsid w:val="00292329"/>
    <w:rsid w:val="0029303B"/>
    <w:rsid w:val="0029401D"/>
    <w:rsid w:val="002940B7"/>
    <w:rsid w:val="002941B8"/>
    <w:rsid w:val="0029457C"/>
    <w:rsid w:val="002948CF"/>
    <w:rsid w:val="00294AEB"/>
    <w:rsid w:val="00294B45"/>
    <w:rsid w:val="0029626B"/>
    <w:rsid w:val="0029678D"/>
    <w:rsid w:val="00296DEE"/>
    <w:rsid w:val="00296F9C"/>
    <w:rsid w:val="00297764"/>
    <w:rsid w:val="002A0048"/>
    <w:rsid w:val="002A0387"/>
    <w:rsid w:val="002A0585"/>
    <w:rsid w:val="002A0D72"/>
    <w:rsid w:val="002A1644"/>
    <w:rsid w:val="002A1C64"/>
    <w:rsid w:val="002A1CEE"/>
    <w:rsid w:val="002A24FF"/>
    <w:rsid w:val="002A2502"/>
    <w:rsid w:val="002A2898"/>
    <w:rsid w:val="002A2B84"/>
    <w:rsid w:val="002A2BD0"/>
    <w:rsid w:val="002A3941"/>
    <w:rsid w:val="002A426C"/>
    <w:rsid w:val="002A42DE"/>
    <w:rsid w:val="002A4B11"/>
    <w:rsid w:val="002A4F97"/>
    <w:rsid w:val="002A53D1"/>
    <w:rsid w:val="002A590E"/>
    <w:rsid w:val="002A6459"/>
    <w:rsid w:val="002A699B"/>
    <w:rsid w:val="002A6E2C"/>
    <w:rsid w:val="002A6EB6"/>
    <w:rsid w:val="002A71F3"/>
    <w:rsid w:val="002A73D1"/>
    <w:rsid w:val="002B167D"/>
    <w:rsid w:val="002B1808"/>
    <w:rsid w:val="002B1A99"/>
    <w:rsid w:val="002B1AAB"/>
    <w:rsid w:val="002B2078"/>
    <w:rsid w:val="002B25AF"/>
    <w:rsid w:val="002B266F"/>
    <w:rsid w:val="002B2ACD"/>
    <w:rsid w:val="002B2CF6"/>
    <w:rsid w:val="002B3400"/>
    <w:rsid w:val="002B3D5B"/>
    <w:rsid w:val="002B4003"/>
    <w:rsid w:val="002B44EE"/>
    <w:rsid w:val="002B483E"/>
    <w:rsid w:val="002B48B1"/>
    <w:rsid w:val="002B538F"/>
    <w:rsid w:val="002B59EC"/>
    <w:rsid w:val="002B6C8E"/>
    <w:rsid w:val="002B6D02"/>
    <w:rsid w:val="002B70F9"/>
    <w:rsid w:val="002B7216"/>
    <w:rsid w:val="002B7CCD"/>
    <w:rsid w:val="002B7F2E"/>
    <w:rsid w:val="002C00CB"/>
    <w:rsid w:val="002C0B40"/>
    <w:rsid w:val="002C0E62"/>
    <w:rsid w:val="002C0F2A"/>
    <w:rsid w:val="002C139B"/>
    <w:rsid w:val="002C1633"/>
    <w:rsid w:val="002C1DBC"/>
    <w:rsid w:val="002C233E"/>
    <w:rsid w:val="002C24A1"/>
    <w:rsid w:val="002C261E"/>
    <w:rsid w:val="002C2B16"/>
    <w:rsid w:val="002C2C3A"/>
    <w:rsid w:val="002C2E5D"/>
    <w:rsid w:val="002C33C0"/>
    <w:rsid w:val="002C3662"/>
    <w:rsid w:val="002C3EB3"/>
    <w:rsid w:val="002C4118"/>
    <w:rsid w:val="002C45F5"/>
    <w:rsid w:val="002C480E"/>
    <w:rsid w:val="002C4BEE"/>
    <w:rsid w:val="002C4C51"/>
    <w:rsid w:val="002C5B1C"/>
    <w:rsid w:val="002C6FB1"/>
    <w:rsid w:val="002D0339"/>
    <w:rsid w:val="002D0BBF"/>
    <w:rsid w:val="002D17D1"/>
    <w:rsid w:val="002D1F2C"/>
    <w:rsid w:val="002D20B5"/>
    <w:rsid w:val="002D32F9"/>
    <w:rsid w:val="002D35BB"/>
    <w:rsid w:val="002D3F8F"/>
    <w:rsid w:val="002D41D5"/>
    <w:rsid w:val="002D4254"/>
    <w:rsid w:val="002D48A9"/>
    <w:rsid w:val="002D4E6E"/>
    <w:rsid w:val="002D5216"/>
    <w:rsid w:val="002D538D"/>
    <w:rsid w:val="002D59B2"/>
    <w:rsid w:val="002D5AEB"/>
    <w:rsid w:val="002D5C2D"/>
    <w:rsid w:val="002D5DD8"/>
    <w:rsid w:val="002D5E26"/>
    <w:rsid w:val="002D6142"/>
    <w:rsid w:val="002D6F61"/>
    <w:rsid w:val="002D731C"/>
    <w:rsid w:val="002D73E9"/>
    <w:rsid w:val="002D78A2"/>
    <w:rsid w:val="002D7A28"/>
    <w:rsid w:val="002D7EDF"/>
    <w:rsid w:val="002E027E"/>
    <w:rsid w:val="002E04B1"/>
    <w:rsid w:val="002E0617"/>
    <w:rsid w:val="002E06E6"/>
    <w:rsid w:val="002E0C6C"/>
    <w:rsid w:val="002E18B3"/>
    <w:rsid w:val="002E1AE9"/>
    <w:rsid w:val="002E202D"/>
    <w:rsid w:val="002E2356"/>
    <w:rsid w:val="002E2A32"/>
    <w:rsid w:val="002E2B51"/>
    <w:rsid w:val="002E30C3"/>
    <w:rsid w:val="002E33EA"/>
    <w:rsid w:val="002E3883"/>
    <w:rsid w:val="002E3F9D"/>
    <w:rsid w:val="002E4271"/>
    <w:rsid w:val="002E461D"/>
    <w:rsid w:val="002E4E0B"/>
    <w:rsid w:val="002E5110"/>
    <w:rsid w:val="002E56B9"/>
    <w:rsid w:val="002E5AB0"/>
    <w:rsid w:val="002E5DC5"/>
    <w:rsid w:val="002E62B5"/>
    <w:rsid w:val="002E6468"/>
    <w:rsid w:val="002E6E6F"/>
    <w:rsid w:val="002E7052"/>
    <w:rsid w:val="002E76A8"/>
    <w:rsid w:val="002E7FC7"/>
    <w:rsid w:val="002F0209"/>
    <w:rsid w:val="002F0474"/>
    <w:rsid w:val="002F0D10"/>
    <w:rsid w:val="002F1042"/>
    <w:rsid w:val="002F177B"/>
    <w:rsid w:val="002F260C"/>
    <w:rsid w:val="002F2964"/>
    <w:rsid w:val="002F2F7A"/>
    <w:rsid w:val="002F3193"/>
    <w:rsid w:val="002F31B4"/>
    <w:rsid w:val="002F400A"/>
    <w:rsid w:val="002F4862"/>
    <w:rsid w:val="002F517E"/>
    <w:rsid w:val="002F52F9"/>
    <w:rsid w:val="002F5875"/>
    <w:rsid w:val="002F5933"/>
    <w:rsid w:val="002F5D9D"/>
    <w:rsid w:val="002F5E0A"/>
    <w:rsid w:val="002F5E81"/>
    <w:rsid w:val="002F6689"/>
    <w:rsid w:val="002F7CDA"/>
    <w:rsid w:val="00300406"/>
    <w:rsid w:val="003004C6"/>
    <w:rsid w:val="003007CD"/>
    <w:rsid w:val="003009C7"/>
    <w:rsid w:val="00301383"/>
    <w:rsid w:val="0030162B"/>
    <w:rsid w:val="00301705"/>
    <w:rsid w:val="00301829"/>
    <w:rsid w:val="00301893"/>
    <w:rsid w:val="0030194A"/>
    <w:rsid w:val="003027AF"/>
    <w:rsid w:val="00302A94"/>
    <w:rsid w:val="00303276"/>
    <w:rsid w:val="003032EF"/>
    <w:rsid w:val="00303511"/>
    <w:rsid w:val="0030354B"/>
    <w:rsid w:val="00303C06"/>
    <w:rsid w:val="00303C89"/>
    <w:rsid w:val="00303F23"/>
    <w:rsid w:val="00304A97"/>
    <w:rsid w:val="00305026"/>
    <w:rsid w:val="003055BE"/>
    <w:rsid w:val="00305E2E"/>
    <w:rsid w:val="00305E38"/>
    <w:rsid w:val="003060CB"/>
    <w:rsid w:val="00306F72"/>
    <w:rsid w:val="00307109"/>
    <w:rsid w:val="00307703"/>
    <w:rsid w:val="00307839"/>
    <w:rsid w:val="00307D65"/>
    <w:rsid w:val="00310B5F"/>
    <w:rsid w:val="00310D20"/>
    <w:rsid w:val="00310F55"/>
    <w:rsid w:val="00310F82"/>
    <w:rsid w:val="00311947"/>
    <w:rsid w:val="00311A55"/>
    <w:rsid w:val="00311B9C"/>
    <w:rsid w:val="003124A4"/>
    <w:rsid w:val="00312795"/>
    <w:rsid w:val="00313347"/>
    <w:rsid w:val="00313BF0"/>
    <w:rsid w:val="00313C12"/>
    <w:rsid w:val="003142D1"/>
    <w:rsid w:val="003149B0"/>
    <w:rsid w:val="00314A02"/>
    <w:rsid w:val="00314AB5"/>
    <w:rsid w:val="00314D21"/>
    <w:rsid w:val="003153F6"/>
    <w:rsid w:val="003154F6"/>
    <w:rsid w:val="003159D4"/>
    <w:rsid w:val="00315E62"/>
    <w:rsid w:val="0031644A"/>
    <w:rsid w:val="00316473"/>
    <w:rsid w:val="003164BE"/>
    <w:rsid w:val="003167BF"/>
    <w:rsid w:val="00316BAB"/>
    <w:rsid w:val="00316F47"/>
    <w:rsid w:val="0031762B"/>
    <w:rsid w:val="00317992"/>
    <w:rsid w:val="00317C6C"/>
    <w:rsid w:val="00317E52"/>
    <w:rsid w:val="00320844"/>
    <w:rsid w:val="00320EC7"/>
    <w:rsid w:val="00321124"/>
    <w:rsid w:val="0032114B"/>
    <w:rsid w:val="003216B1"/>
    <w:rsid w:val="00321D70"/>
    <w:rsid w:val="00321E83"/>
    <w:rsid w:val="00321F69"/>
    <w:rsid w:val="00322C81"/>
    <w:rsid w:val="00322FCF"/>
    <w:rsid w:val="00323764"/>
    <w:rsid w:val="00324004"/>
    <w:rsid w:val="0032414E"/>
    <w:rsid w:val="003245BE"/>
    <w:rsid w:val="00324BC4"/>
    <w:rsid w:val="00324DB1"/>
    <w:rsid w:val="00325D0A"/>
    <w:rsid w:val="0032690B"/>
    <w:rsid w:val="0032717D"/>
    <w:rsid w:val="00327195"/>
    <w:rsid w:val="0032745A"/>
    <w:rsid w:val="003277AC"/>
    <w:rsid w:val="003308CB"/>
    <w:rsid w:val="00330A37"/>
    <w:rsid w:val="00330E73"/>
    <w:rsid w:val="00331052"/>
    <w:rsid w:val="0033131A"/>
    <w:rsid w:val="0033178D"/>
    <w:rsid w:val="003319B8"/>
    <w:rsid w:val="00331AB6"/>
    <w:rsid w:val="00331B71"/>
    <w:rsid w:val="00331DD3"/>
    <w:rsid w:val="00331EBC"/>
    <w:rsid w:val="00332442"/>
    <w:rsid w:val="00332A9E"/>
    <w:rsid w:val="00332F6C"/>
    <w:rsid w:val="003333F5"/>
    <w:rsid w:val="003338DE"/>
    <w:rsid w:val="00334335"/>
    <w:rsid w:val="003347C6"/>
    <w:rsid w:val="00335266"/>
    <w:rsid w:val="0033550C"/>
    <w:rsid w:val="0033565B"/>
    <w:rsid w:val="00335A0C"/>
    <w:rsid w:val="00335DA6"/>
    <w:rsid w:val="00336D06"/>
    <w:rsid w:val="00336FC7"/>
    <w:rsid w:val="00337783"/>
    <w:rsid w:val="00337FA3"/>
    <w:rsid w:val="003404CE"/>
    <w:rsid w:val="003405D8"/>
    <w:rsid w:val="00340770"/>
    <w:rsid w:val="0034091B"/>
    <w:rsid w:val="00340AA9"/>
    <w:rsid w:val="00340C2F"/>
    <w:rsid w:val="003411DD"/>
    <w:rsid w:val="00341B5A"/>
    <w:rsid w:val="00341DE6"/>
    <w:rsid w:val="00342D34"/>
    <w:rsid w:val="00342E51"/>
    <w:rsid w:val="003446B6"/>
    <w:rsid w:val="003455A7"/>
    <w:rsid w:val="00345C9D"/>
    <w:rsid w:val="00346264"/>
    <w:rsid w:val="00346701"/>
    <w:rsid w:val="00346841"/>
    <w:rsid w:val="003468E3"/>
    <w:rsid w:val="00346B7A"/>
    <w:rsid w:val="00347764"/>
    <w:rsid w:val="0034790A"/>
    <w:rsid w:val="00347E6D"/>
    <w:rsid w:val="003500AD"/>
    <w:rsid w:val="0035022A"/>
    <w:rsid w:val="00350E0B"/>
    <w:rsid w:val="0035119C"/>
    <w:rsid w:val="0035124F"/>
    <w:rsid w:val="00351DC3"/>
    <w:rsid w:val="003524F1"/>
    <w:rsid w:val="0035293A"/>
    <w:rsid w:val="00352B60"/>
    <w:rsid w:val="00352BA8"/>
    <w:rsid w:val="00352CD8"/>
    <w:rsid w:val="003534AD"/>
    <w:rsid w:val="003539C0"/>
    <w:rsid w:val="00353D7B"/>
    <w:rsid w:val="003542FB"/>
    <w:rsid w:val="00354D5B"/>
    <w:rsid w:val="00354EF7"/>
    <w:rsid w:val="0035583D"/>
    <w:rsid w:val="00355F6F"/>
    <w:rsid w:val="00356145"/>
    <w:rsid w:val="00356364"/>
    <w:rsid w:val="003565E3"/>
    <w:rsid w:val="003568A5"/>
    <w:rsid w:val="003578C1"/>
    <w:rsid w:val="00357A2F"/>
    <w:rsid w:val="003601D9"/>
    <w:rsid w:val="003604D0"/>
    <w:rsid w:val="003614A4"/>
    <w:rsid w:val="00361A2B"/>
    <w:rsid w:val="00362188"/>
    <w:rsid w:val="003625A8"/>
    <w:rsid w:val="003625C8"/>
    <w:rsid w:val="003628CE"/>
    <w:rsid w:val="00362B47"/>
    <w:rsid w:val="00363790"/>
    <w:rsid w:val="00363A4B"/>
    <w:rsid w:val="00364E29"/>
    <w:rsid w:val="0036520C"/>
    <w:rsid w:val="003654C6"/>
    <w:rsid w:val="00365585"/>
    <w:rsid w:val="0036580E"/>
    <w:rsid w:val="003659B4"/>
    <w:rsid w:val="003662AA"/>
    <w:rsid w:val="00366426"/>
    <w:rsid w:val="00366621"/>
    <w:rsid w:val="00366856"/>
    <w:rsid w:val="00366F22"/>
    <w:rsid w:val="0036726F"/>
    <w:rsid w:val="003677C8"/>
    <w:rsid w:val="00370016"/>
    <w:rsid w:val="00370CA4"/>
    <w:rsid w:val="0037131A"/>
    <w:rsid w:val="0037147F"/>
    <w:rsid w:val="00371581"/>
    <w:rsid w:val="0037169D"/>
    <w:rsid w:val="00371975"/>
    <w:rsid w:val="00372952"/>
    <w:rsid w:val="0037398C"/>
    <w:rsid w:val="00373B87"/>
    <w:rsid w:val="00373D31"/>
    <w:rsid w:val="003740C1"/>
    <w:rsid w:val="00374188"/>
    <w:rsid w:val="003751FD"/>
    <w:rsid w:val="0037618F"/>
    <w:rsid w:val="00376287"/>
    <w:rsid w:val="003767F0"/>
    <w:rsid w:val="0037705F"/>
    <w:rsid w:val="0037773C"/>
    <w:rsid w:val="0038049B"/>
    <w:rsid w:val="00380854"/>
    <w:rsid w:val="003808F3"/>
    <w:rsid w:val="00380A83"/>
    <w:rsid w:val="00380B8A"/>
    <w:rsid w:val="00381615"/>
    <w:rsid w:val="00383081"/>
    <w:rsid w:val="0038312C"/>
    <w:rsid w:val="0038321E"/>
    <w:rsid w:val="00383807"/>
    <w:rsid w:val="00383959"/>
    <w:rsid w:val="00383A16"/>
    <w:rsid w:val="00383DCA"/>
    <w:rsid w:val="003843BA"/>
    <w:rsid w:val="0038490D"/>
    <w:rsid w:val="0038491F"/>
    <w:rsid w:val="00384E27"/>
    <w:rsid w:val="003853C1"/>
    <w:rsid w:val="003858E6"/>
    <w:rsid w:val="00385A5A"/>
    <w:rsid w:val="00385B0E"/>
    <w:rsid w:val="00385B9E"/>
    <w:rsid w:val="00385F28"/>
    <w:rsid w:val="0038604E"/>
    <w:rsid w:val="00386416"/>
    <w:rsid w:val="00386A81"/>
    <w:rsid w:val="003870B1"/>
    <w:rsid w:val="0038762F"/>
    <w:rsid w:val="0038764E"/>
    <w:rsid w:val="00387AB5"/>
    <w:rsid w:val="00387BC9"/>
    <w:rsid w:val="00390BE2"/>
    <w:rsid w:val="00392683"/>
    <w:rsid w:val="00392F85"/>
    <w:rsid w:val="0039304A"/>
    <w:rsid w:val="003932C3"/>
    <w:rsid w:val="00393BFF"/>
    <w:rsid w:val="00393C1B"/>
    <w:rsid w:val="0039461E"/>
    <w:rsid w:val="003947AA"/>
    <w:rsid w:val="00394936"/>
    <w:rsid w:val="003953FA"/>
    <w:rsid w:val="00395B36"/>
    <w:rsid w:val="00395BEE"/>
    <w:rsid w:val="00395CB9"/>
    <w:rsid w:val="00396139"/>
    <w:rsid w:val="00396427"/>
    <w:rsid w:val="0039658A"/>
    <w:rsid w:val="0039689C"/>
    <w:rsid w:val="00397A28"/>
    <w:rsid w:val="00397E34"/>
    <w:rsid w:val="003A03ED"/>
    <w:rsid w:val="003A04C1"/>
    <w:rsid w:val="003A04D5"/>
    <w:rsid w:val="003A08A5"/>
    <w:rsid w:val="003A09DD"/>
    <w:rsid w:val="003A0E4C"/>
    <w:rsid w:val="003A1060"/>
    <w:rsid w:val="003A1C6C"/>
    <w:rsid w:val="003A1CFB"/>
    <w:rsid w:val="003A23DE"/>
    <w:rsid w:val="003A2683"/>
    <w:rsid w:val="003A2857"/>
    <w:rsid w:val="003A2E74"/>
    <w:rsid w:val="003A3624"/>
    <w:rsid w:val="003A37C1"/>
    <w:rsid w:val="003A37F9"/>
    <w:rsid w:val="003A3C42"/>
    <w:rsid w:val="003A3FE9"/>
    <w:rsid w:val="003A4512"/>
    <w:rsid w:val="003A48AD"/>
    <w:rsid w:val="003A4B7F"/>
    <w:rsid w:val="003A4FCF"/>
    <w:rsid w:val="003A5757"/>
    <w:rsid w:val="003A5B51"/>
    <w:rsid w:val="003A60A9"/>
    <w:rsid w:val="003A66FC"/>
    <w:rsid w:val="003A6716"/>
    <w:rsid w:val="003A6813"/>
    <w:rsid w:val="003A7068"/>
    <w:rsid w:val="003A720A"/>
    <w:rsid w:val="003A754B"/>
    <w:rsid w:val="003A78A7"/>
    <w:rsid w:val="003A7E1A"/>
    <w:rsid w:val="003B04CC"/>
    <w:rsid w:val="003B0945"/>
    <w:rsid w:val="003B097F"/>
    <w:rsid w:val="003B0C24"/>
    <w:rsid w:val="003B126F"/>
    <w:rsid w:val="003B18AC"/>
    <w:rsid w:val="003B18C6"/>
    <w:rsid w:val="003B24B4"/>
    <w:rsid w:val="003B25BA"/>
    <w:rsid w:val="003B2B75"/>
    <w:rsid w:val="003B3065"/>
    <w:rsid w:val="003B32A6"/>
    <w:rsid w:val="003B333A"/>
    <w:rsid w:val="003B34D2"/>
    <w:rsid w:val="003B4DCF"/>
    <w:rsid w:val="003B4E30"/>
    <w:rsid w:val="003B5197"/>
    <w:rsid w:val="003B6023"/>
    <w:rsid w:val="003B6223"/>
    <w:rsid w:val="003B65E1"/>
    <w:rsid w:val="003B6726"/>
    <w:rsid w:val="003B6BE5"/>
    <w:rsid w:val="003B7B2C"/>
    <w:rsid w:val="003B7CA4"/>
    <w:rsid w:val="003C08C4"/>
    <w:rsid w:val="003C0B09"/>
    <w:rsid w:val="003C0C85"/>
    <w:rsid w:val="003C1049"/>
    <w:rsid w:val="003C11C1"/>
    <w:rsid w:val="003C15C1"/>
    <w:rsid w:val="003C166D"/>
    <w:rsid w:val="003C1723"/>
    <w:rsid w:val="003C1930"/>
    <w:rsid w:val="003C194E"/>
    <w:rsid w:val="003C20B8"/>
    <w:rsid w:val="003C2B11"/>
    <w:rsid w:val="003C2CFB"/>
    <w:rsid w:val="003C2ED6"/>
    <w:rsid w:val="003C380D"/>
    <w:rsid w:val="003C4240"/>
    <w:rsid w:val="003C42D9"/>
    <w:rsid w:val="003C4525"/>
    <w:rsid w:val="003C4B62"/>
    <w:rsid w:val="003C4F20"/>
    <w:rsid w:val="003C5467"/>
    <w:rsid w:val="003C5909"/>
    <w:rsid w:val="003C61F0"/>
    <w:rsid w:val="003C645A"/>
    <w:rsid w:val="003C6772"/>
    <w:rsid w:val="003C68A5"/>
    <w:rsid w:val="003C6921"/>
    <w:rsid w:val="003C7379"/>
    <w:rsid w:val="003C7776"/>
    <w:rsid w:val="003C7A08"/>
    <w:rsid w:val="003C7A83"/>
    <w:rsid w:val="003D1022"/>
    <w:rsid w:val="003D1466"/>
    <w:rsid w:val="003D1D99"/>
    <w:rsid w:val="003D23A9"/>
    <w:rsid w:val="003D2414"/>
    <w:rsid w:val="003D2A07"/>
    <w:rsid w:val="003D2C3C"/>
    <w:rsid w:val="003D328B"/>
    <w:rsid w:val="003D34EB"/>
    <w:rsid w:val="003D3503"/>
    <w:rsid w:val="003D36A5"/>
    <w:rsid w:val="003D37BE"/>
    <w:rsid w:val="003D388F"/>
    <w:rsid w:val="003D3B71"/>
    <w:rsid w:val="003D44BF"/>
    <w:rsid w:val="003D46A1"/>
    <w:rsid w:val="003D48DC"/>
    <w:rsid w:val="003D520C"/>
    <w:rsid w:val="003D56AF"/>
    <w:rsid w:val="003D56E4"/>
    <w:rsid w:val="003D5C97"/>
    <w:rsid w:val="003D5DB2"/>
    <w:rsid w:val="003D5FA5"/>
    <w:rsid w:val="003D60A6"/>
    <w:rsid w:val="003D663C"/>
    <w:rsid w:val="003D6A2E"/>
    <w:rsid w:val="003D71B3"/>
    <w:rsid w:val="003E036C"/>
    <w:rsid w:val="003E03D3"/>
    <w:rsid w:val="003E0981"/>
    <w:rsid w:val="003E0A58"/>
    <w:rsid w:val="003E0BFD"/>
    <w:rsid w:val="003E1344"/>
    <w:rsid w:val="003E14CF"/>
    <w:rsid w:val="003E19B4"/>
    <w:rsid w:val="003E1D40"/>
    <w:rsid w:val="003E1EF3"/>
    <w:rsid w:val="003E2256"/>
    <w:rsid w:val="003E2342"/>
    <w:rsid w:val="003E25AC"/>
    <w:rsid w:val="003E269E"/>
    <w:rsid w:val="003E2722"/>
    <w:rsid w:val="003E2E43"/>
    <w:rsid w:val="003E3005"/>
    <w:rsid w:val="003E40B5"/>
    <w:rsid w:val="003E4238"/>
    <w:rsid w:val="003E440F"/>
    <w:rsid w:val="003E479F"/>
    <w:rsid w:val="003E499A"/>
    <w:rsid w:val="003E4B64"/>
    <w:rsid w:val="003E4C56"/>
    <w:rsid w:val="003E5155"/>
    <w:rsid w:val="003E5319"/>
    <w:rsid w:val="003E65CA"/>
    <w:rsid w:val="003E66C2"/>
    <w:rsid w:val="003E67CE"/>
    <w:rsid w:val="003E7D80"/>
    <w:rsid w:val="003F00B9"/>
    <w:rsid w:val="003F04FC"/>
    <w:rsid w:val="003F08C6"/>
    <w:rsid w:val="003F0B79"/>
    <w:rsid w:val="003F1017"/>
    <w:rsid w:val="003F1170"/>
    <w:rsid w:val="003F2775"/>
    <w:rsid w:val="003F289D"/>
    <w:rsid w:val="003F2A9B"/>
    <w:rsid w:val="003F362A"/>
    <w:rsid w:val="003F3805"/>
    <w:rsid w:val="003F3FC9"/>
    <w:rsid w:val="003F40EE"/>
    <w:rsid w:val="003F4229"/>
    <w:rsid w:val="003F4817"/>
    <w:rsid w:val="003F4C6D"/>
    <w:rsid w:val="003F4EE3"/>
    <w:rsid w:val="003F54A4"/>
    <w:rsid w:val="003F5584"/>
    <w:rsid w:val="003F5A55"/>
    <w:rsid w:val="003F5EEB"/>
    <w:rsid w:val="003F64D5"/>
    <w:rsid w:val="003F7046"/>
    <w:rsid w:val="003F7445"/>
    <w:rsid w:val="003F7A1B"/>
    <w:rsid w:val="003F7C6D"/>
    <w:rsid w:val="003F7D26"/>
    <w:rsid w:val="003F7E7A"/>
    <w:rsid w:val="0040038C"/>
    <w:rsid w:val="00400836"/>
    <w:rsid w:val="004009E8"/>
    <w:rsid w:val="00400BC1"/>
    <w:rsid w:val="00400D16"/>
    <w:rsid w:val="004010D2"/>
    <w:rsid w:val="00401312"/>
    <w:rsid w:val="00401385"/>
    <w:rsid w:val="00401671"/>
    <w:rsid w:val="00401F81"/>
    <w:rsid w:val="0040325D"/>
    <w:rsid w:val="004033CB"/>
    <w:rsid w:val="00403678"/>
    <w:rsid w:val="00403E6B"/>
    <w:rsid w:val="00403F88"/>
    <w:rsid w:val="0040438B"/>
    <w:rsid w:val="0040452E"/>
    <w:rsid w:val="00404615"/>
    <w:rsid w:val="004046C1"/>
    <w:rsid w:val="00404921"/>
    <w:rsid w:val="00404C8A"/>
    <w:rsid w:val="004052CC"/>
    <w:rsid w:val="004058F8"/>
    <w:rsid w:val="004060BC"/>
    <w:rsid w:val="00406572"/>
    <w:rsid w:val="004066E6"/>
    <w:rsid w:val="004068C0"/>
    <w:rsid w:val="004072D2"/>
    <w:rsid w:val="004072F2"/>
    <w:rsid w:val="004073A2"/>
    <w:rsid w:val="00407498"/>
    <w:rsid w:val="00407776"/>
    <w:rsid w:val="00407E49"/>
    <w:rsid w:val="004100E5"/>
    <w:rsid w:val="00411A7A"/>
    <w:rsid w:val="00411D7A"/>
    <w:rsid w:val="00412245"/>
    <w:rsid w:val="004126C6"/>
    <w:rsid w:val="00412B74"/>
    <w:rsid w:val="00412BE7"/>
    <w:rsid w:val="00412F8D"/>
    <w:rsid w:val="00413065"/>
    <w:rsid w:val="00413110"/>
    <w:rsid w:val="0041325E"/>
    <w:rsid w:val="00413790"/>
    <w:rsid w:val="00413D63"/>
    <w:rsid w:val="0041415B"/>
    <w:rsid w:val="0041485B"/>
    <w:rsid w:val="00414CFE"/>
    <w:rsid w:val="00414DBF"/>
    <w:rsid w:val="00415950"/>
    <w:rsid w:val="00415BEE"/>
    <w:rsid w:val="00415F7C"/>
    <w:rsid w:val="00416766"/>
    <w:rsid w:val="004168F3"/>
    <w:rsid w:val="00416CD8"/>
    <w:rsid w:val="00417706"/>
    <w:rsid w:val="004203CF"/>
    <w:rsid w:val="0042042E"/>
    <w:rsid w:val="00420DFA"/>
    <w:rsid w:val="00420E21"/>
    <w:rsid w:val="004219DB"/>
    <w:rsid w:val="00422267"/>
    <w:rsid w:val="00422AFB"/>
    <w:rsid w:val="00422B55"/>
    <w:rsid w:val="00423081"/>
    <w:rsid w:val="0042322B"/>
    <w:rsid w:val="004239CE"/>
    <w:rsid w:val="00423E11"/>
    <w:rsid w:val="004246C4"/>
    <w:rsid w:val="004247CB"/>
    <w:rsid w:val="00425460"/>
    <w:rsid w:val="004254BC"/>
    <w:rsid w:val="00425AF9"/>
    <w:rsid w:val="0042602C"/>
    <w:rsid w:val="00426261"/>
    <w:rsid w:val="00426305"/>
    <w:rsid w:val="0042688E"/>
    <w:rsid w:val="00426F1A"/>
    <w:rsid w:val="00427353"/>
    <w:rsid w:val="004278D3"/>
    <w:rsid w:val="00427D07"/>
    <w:rsid w:val="0043034B"/>
    <w:rsid w:val="00430E07"/>
    <w:rsid w:val="00430E8B"/>
    <w:rsid w:val="00431092"/>
    <w:rsid w:val="00431F9C"/>
    <w:rsid w:val="0043219B"/>
    <w:rsid w:val="00432585"/>
    <w:rsid w:val="00433261"/>
    <w:rsid w:val="004333F6"/>
    <w:rsid w:val="0043407A"/>
    <w:rsid w:val="004345A7"/>
    <w:rsid w:val="0043511B"/>
    <w:rsid w:val="00435248"/>
    <w:rsid w:val="0043564D"/>
    <w:rsid w:val="00435A89"/>
    <w:rsid w:val="00435B5D"/>
    <w:rsid w:val="00436215"/>
    <w:rsid w:val="0043628A"/>
    <w:rsid w:val="004368CD"/>
    <w:rsid w:val="00436B3D"/>
    <w:rsid w:val="00436FA1"/>
    <w:rsid w:val="00437127"/>
    <w:rsid w:val="00437B79"/>
    <w:rsid w:val="0044006E"/>
    <w:rsid w:val="00440891"/>
    <w:rsid w:val="00440E14"/>
    <w:rsid w:val="0044171E"/>
    <w:rsid w:val="00441A6E"/>
    <w:rsid w:val="0044289A"/>
    <w:rsid w:val="0044302C"/>
    <w:rsid w:val="0044355B"/>
    <w:rsid w:val="0044356C"/>
    <w:rsid w:val="00443A71"/>
    <w:rsid w:val="00443C61"/>
    <w:rsid w:val="00443DD0"/>
    <w:rsid w:val="004445D3"/>
    <w:rsid w:val="0044488C"/>
    <w:rsid w:val="00444AE6"/>
    <w:rsid w:val="00444B2D"/>
    <w:rsid w:val="00444ECA"/>
    <w:rsid w:val="004467C1"/>
    <w:rsid w:val="0044684E"/>
    <w:rsid w:val="00446F8C"/>
    <w:rsid w:val="00447136"/>
    <w:rsid w:val="004474FF"/>
    <w:rsid w:val="004478FD"/>
    <w:rsid w:val="00447A86"/>
    <w:rsid w:val="00447BF4"/>
    <w:rsid w:val="00450B9E"/>
    <w:rsid w:val="00450EF0"/>
    <w:rsid w:val="004517DE"/>
    <w:rsid w:val="0045196D"/>
    <w:rsid w:val="004521CC"/>
    <w:rsid w:val="004523E1"/>
    <w:rsid w:val="00452A3F"/>
    <w:rsid w:val="00452F6C"/>
    <w:rsid w:val="00453057"/>
    <w:rsid w:val="00453360"/>
    <w:rsid w:val="004533F1"/>
    <w:rsid w:val="00453460"/>
    <w:rsid w:val="00453FB9"/>
    <w:rsid w:val="004543AB"/>
    <w:rsid w:val="0045552F"/>
    <w:rsid w:val="00455FCF"/>
    <w:rsid w:val="00456365"/>
    <w:rsid w:val="00456687"/>
    <w:rsid w:val="00456B00"/>
    <w:rsid w:val="00460834"/>
    <w:rsid w:val="00460B4E"/>
    <w:rsid w:val="00460D63"/>
    <w:rsid w:val="00460DA8"/>
    <w:rsid w:val="00461002"/>
    <w:rsid w:val="004617B7"/>
    <w:rsid w:val="004626EA"/>
    <w:rsid w:val="00462A7B"/>
    <w:rsid w:val="004630BF"/>
    <w:rsid w:val="004636DA"/>
    <w:rsid w:val="004636DF"/>
    <w:rsid w:val="00463FD8"/>
    <w:rsid w:val="00464C1B"/>
    <w:rsid w:val="00464DA5"/>
    <w:rsid w:val="004655E4"/>
    <w:rsid w:val="00465A4D"/>
    <w:rsid w:val="00465EAE"/>
    <w:rsid w:val="0046617B"/>
    <w:rsid w:val="00466699"/>
    <w:rsid w:val="004670A4"/>
    <w:rsid w:val="0046737C"/>
    <w:rsid w:val="0046762D"/>
    <w:rsid w:val="0046790E"/>
    <w:rsid w:val="00467F20"/>
    <w:rsid w:val="004700B3"/>
    <w:rsid w:val="004724B5"/>
    <w:rsid w:val="004725EC"/>
    <w:rsid w:val="0047286E"/>
    <w:rsid w:val="00472DF8"/>
    <w:rsid w:val="00473EE6"/>
    <w:rsid w:val="00473EFB"/>
    <w:rsid w:val="00474450"/>
    <w:rsid w:val="00474B97"/>
    <w:rsid w:val="0047506E"/>
    <w:rsid w:val="0047554D"/>
    <w:rsid w:val="00475CAF"/>
    <w:rsid w:val="00475F05"/>
    <w:rsid w:val="00476BA6"/>
    <w:rsid w:val="00476ED2"/>
    <w:rsid w:val="004771BF"/>
    <w:rsid w:val="004773F9"/>
    <w:rsid w:val="00477854"/>
    <w:rsid w:val="00477F5D"/>
    <w:rsid w:val="004808CE"/>
    <w:rsid w:val="0048094C"/>
    <w:rsid w:val="00480A24"/>
    <w:rsid w:val="00480BAA"/>
    <w:rsid w:val="004815C6"/>
    <w:rsid w:val="0048196B"/>
    <w:rsid w:val="004821CA"/>
    <w:rsid w:val="004823DA"/>
    <w:rsid w:val="004824C2"/>
    <w:rsid w:val="00482AE1"/>
    <w:rsid w:val="004830F1"/>
    <w:rsid w:val="00483A05"/>
    <w:rsid w:val="00483A4A"/>
    <w:rsid w:val="00483CE6"/>
    <w:rsid w:val="00483FB6"/>
    <w:rsid w:val="00484436"/>
    <w:rsid w:val="004846EB"/>
    <w:rsid w:val="00484899"/>
    <w:rsid w:val="00484A08"/>
    <w:rsid w:val="00484BC3"/>
    <w:rsid w:val="0048595C"/>
    <w:rsid w:val="00485A60"/>
    <w:rsid w:val="00485D70"/>
    <w:rsid w:val="004865ED"/>
    <w:rsid w:val="0048675B"/>
    <w:rsid w:val="00486B82"/>
    <w:rsid w:val="00486ECD"/>
    <w:rsid w:val="004878C3"/>
    <w:rsid w:val="00490320"/>
    <w:rsid w:val="00490776"/>
    <w:rsid w:val="00490FD4"/>
    <w:rsid w:val="0049179D"/>
    <w:rsid w:val="00491C59"/>
    <w:rsid w:val="00491FE8"/>
    <w:rsid w:val="00492122"/>
    <w:rsid w:val="004921D5"/>
    <w:rsid w:val="00493A45"/>
    <w:rsid w:val="00494150"/>
    <w:rsid w:val="004945DE"/>
    <w:rsid w:val="00494741"/>
    <w:rsid w:val="00494B2A"/>
    <w:rsid w:val="00494C3D"/>
    <w:rsid w:val="00494C4D"/>
    <w:rsid w:val="00495C81"/>
    <w:rsid w:val="004965BE"/>
    <w:rsid w:val="00496626"/>
    <w:rsid w:val="004968FA"/>
    <w:rsid w:val="00496AE2"/>
    <w:rsid w:val="00496AE5"/>
    <w:rsid w:val="00496C72"/>
    <w:rsid w:val="004970A5"/>
    <w:rsid w:val="00497DD0"/>
    <w:rsid w:val="004A0022"/>
    <w:rsid w:val="004A02A7"/>
    <w:rsid w:val="004A05BD"/>
    <w:rsid w:val="004A0656"/>
    <w:rsid w:val="004A0B19"/>
    <w:rsid w:val="004A1669"/>
    <w:rsid w:val="004A1CDD"/>
    <w:rsid w:val="004A1FF5"/>
    <w:rsid w:val="004A312C"/>
    <w:rsid w:val="004A3238"/>
    <w:rsid w:val="004A343C"/>
    <w:rsid w:val="004A3671"/>
    <w:rsid w:val="004A3CAE"/>
    <w:rsid w:val="004A3E9E"/>
    <w:rsid w:val="004A4448"/>
    <w:rsid w:val="004A4735"/>
    <w:rsid w:val="004A4AE3"/>
    <w:rsid w:val="004A4B89"/>
    <w:rsid w:val="004A4C9A"/>
    <w:rsid w:val="004A5BBC"/>
    <w:rsid w:val="004A637C"/>
    <w:rsid w:val="004A65C9"/>
    <w:rsid w:val="004A6667"/>
    <w:rsid w:val="004A6F4A"/>
    <w:rsid w:val="004A709D"/>
    <w:rsid w:val="004A7CC0"/>
    <w:rsid w:val="004B0EF1"/>
    <w:rsid w:val="004B10CD"/>
    <w:rsid w:val="004B129B"/>
    <w:rsid w:val="004B1776"/>
    <w:rsid w:val="004B17A1"/>
    <w:rsid w:val="004B1A0E"/>
    <w:rsid w:val="004B36E8"/>
    <w:rsid w:val="004B3814"/>
    <w:rsid w:val="004B414F"/>
    <w:rsid w:val="004B42EE"/>
    <w:rsid w:val="004B4572"/>
    <w:rsid w:val="004B4620"/>
    <w:rsid w:val="004B4724"/>
    <w:rsid w:val="004B4AEC"/>
    <w:rsid w:val="004B516A"/>
    <w:rsid w:val="004B53C7"/>
    <w:rsid w:val="004B572E"/>
    <w:rsid w:val="004B6356"/>
    <w:rsid w:val="004B655F"/>
    <w:rsid w:val="004B6591"/>
    <w:rsid w:val="004B6B56"/>
    <w:rsid w:val="004B6BF8"/>
    <w:rsid w:val="004B7217"/>
    <w:rsid w:val="004B7B19"/>
    <w:rsid w:val="004B7BB5"/>
    <w:rsid w:val="004B7DAE"/>
    <w:rsid w:val="004C02C9"/>
    <w:rsid w:val="004C061A"/>
    <w:rsid w:val="004C06A4"/>
    <w:rsid w:val="004C08AF"/>
    <w:rsid w:val="004C0BCF"/>
    <w:rsid w:val="004C103C"/>
    <w:rsid w:val="004C1DFE"/>
    <w:rsid w:val="004C22BA"/>
    <w:rsid w:val="004C2FEC"/>
    <w:rsid w:val="004C3069"/>
    <w:rsid w:val="004C37BC"/>
    <w:rsid w:val="004C37EC"/>
    <w:rsid w:val="004C4367"/>
    <w:rsid w:val="004C470B"/>
    <w:rsid w:val="004C47CD"/>
    <w:rsid w:val="004C4F1C"/>
    <w:rsid w:val="004C59D9"/>
    <w:rsid w:val="004C5B95"/>
    <w:rsid w:val="004C5BF1"/>
    <w:rsid w:val="004C5E50"/>
    <w:rsid w:val="004C69C8"/>
    <w:rsid w:val="004C69EF"/>
    <w:rsid w:val="004C7164"/>
    <w:rsid w:val="004C7399"/>
    <w:rsid w:val="004C7D80"/>
    <w:rsid w:val="004D05D4"/>
    <w:rsid w:val="004D096A"/>
    <w:rsid w:val="004D0A52"/>
    <w:rsid w:val="004D1111"/>
    <w:rsid w:val="004D14D0"/>
    <w:rsid w:val="004D16A4"/>
    <w:rsid w:val="004D1983"/>
    <w:rsid w:val="004D29CA"/>
    <w:rsid w:val="004D3160"/>
    <w:rsid w:val="004D35AD"/>
    <w:rsid w:val="004D3958"/>
    <w:rsid w:val="004D41A6"/>
    <w:rsid w:val="004D450C"/>
    <w:rsid w:val="004D4697"/>
    <w:rsid w:val="004D62A1"/>
    <w:rsid w:val="004D62DA"/>
    <w:rsid w:val="004D66AD"/>
    <w:rsid w:val="004D6917"/>
    <w:rsid w:val="004D6974"/>
    <w:rsid w:val="004D6B68"/>
    <w:rsid w:val="004D74BA"/>
    <w:rsid w:val="004D7BC8"/>
    <w:rsid w:val="004E1394"/>
    <w:rsid w:val="004E1A47"/>
    <w:rsid w:val="004E2096"/>
    <w:rsid w:val="004E215A"/>
    <w:rsid w:val="004E248E"/>
    <w:rsid w:val="004E27A8"/>
    <w:rsid w:val="004E2ACE"/>
    <w:rsid w:val="004E390E"/>
    <w:rsid w:val="004E39F8"/>
    <w:rsid w:val="004E3BF4"/>
    <w:rsid w:val="004E3D3B"/>
    <w:rsid w:val="004E4761"/>
    <w:rsid w:val="004E4856"/>
    <w:rsid w:val="004E5488"/>
    <w:rsid w:val="004E58B2"/>
    <w:rsid w:val="004E5BC4"/>
    <w:rsid w:val="004E5E60"/>
    <w:rsid w:val="004E67F8"/>
    <w:rsid w:val="004E6B40"/>
    <w:rsid w:val="004E6D85"/>
    <w:rsid w:val="004E7417"/>
    <w:rsid w:val="004E7453"/>
    <w:rsid w:val="004E7686"/>
    <w:rsid w:val="004E79A4"/>
    <w:rsid w:val="004E7A08"/>
    <w:rsid w:val="004F125B"/>
    <w:rsid w:val="004F1555"/>
    <w:rsid w:val="004F17F3"/>
    <w:rsid w:val="004F207D"/>
    <w:rsid w:val="004F2355"/>
    <w:rsid w:val="004F2814"/>
    <w:rsid w:val="004F2A3C"/>
    <w:rsid w:val="004F2CED"/>
    <w:rsid w:val="004F3476"/>
    <w:rsid w:val="004F36E1"/>
    <w:rsid w:val="004F36E2"/>
    <w:rsid w:val="004F38B6"/>
    <w:rsid w:val="004F3D6F"/>
    <w:rsid w:val="004F4CB0"/>
    <w:rsid w:val="004F520F"/>
    <w:rsid w:val="004F5346"/>
    <w:rsid w:val="004F55EE"/>
    <w:rsid w:val="004F5834"/>
    <w:rsid w:val="004F5AA4"/>
    <w:rsid w:val="004F6246"/>
    <w:rsid w:val="004F69CD"/>
    <w:rsid w:val="004F7483"/>
    <w:rsid w:val="004F7590"/>
    <w:rsid w:val="005012B3"/>
    <w:rsid w:val="005029ED"/>
    <w:rsid w:val="00502BB7"/>
    <w:rsid w:val="00502E16"/>
    <w:rsid w:val="00503B3D"/>
    <w:rsid w:val="005041AB"/>
    <w:rsid w:val="00504358"/>
    <w:rsid w:val="00504772"/>
    <w:rsid w:val="005052F3"/>
    <w:rsid w:val="005055F2"/>
    <w:rsid w:val="00505D34"/>
    <w:rsid w:val="00505D91"/>
    <w:rsid w:val="005061E8"/>
    <w:rsid w:val="005065D1"/>
    <w:rsid w:val="0050669F"/>
    <w:rsid w:val="005066AF"/>
    <w:rsid w:val="00506D1E"/>
    <w:rsid w:val="0050714E"/>
    <w:rsid w:val="00507810"/>
    <w:rsid w:val="00507885"/>
    <w:rsid w:val="00507D6E"/>
    <w:rsid w:val="0051056D"/>
    <w:rsid w:val="0051094C"/>
    <w:rsid w:val="005113B0"/>
    <w:rsid w:val="0051230B"/>
    <w:rsid w:val="00512C48"/>
    <w:rsid w:val="00512CA2"/>
    <w:rsid w:val="00513154"/>
    <w:rsid w:val="00513B3D"/>
    <w:rsid w:val="00514171"/>
    <w:rsid w:val="00514801"/>
    <w:rsid w:val="005152C5"/>
    <w:rsid w:val="00515947"/>
    <w:rsid w:val="005159A3"/>
    <w:rsid w:val="005160A9"/>
    <w:rsid w:val="00516254"/>
    <w:rsid w:val="00516318"/>
    <w:rsid w:val="005163CC"/>
    <w:rsid w:val="005164DC"/>
    <w:rsid w:val="00516D93"/>
    <w:rsid w:val="00517174"/>
    <w:rsid w:val="00517510"/>
    <w:rsid w:val="0052013D"/>
    <w:rsid w:val="00520735"/>
    <w:rsid w:val="00521BC0"/>
    <w:rsid w:val="00521DB2"/>
    <w:rsid w:val="00522194"/>
    <w:rsid w:val="0052240A"/>
    <w:rsid w:val="005229E1"/>
    <w:rsid w:val="00522C2A"/>
    <w:rsid w:val="00522F10"/>
    <w:rsid w:val="005237B9"/>
    <w:rsid w:val="00523CE2"/>
    <w:rsid w:val="00523CEA"/>
    <w:rsid w:val="0052435E"/>
    <w:rsid w:val="0052470C"/>
    <w:rsid w:val="00524789"/>
    <w:rsid w:val="005248D4"/>
    <w:rsid w:val="00524EC8"/>
    <w:rsid w:val="00525540"/>
    <w:rsid w:val="0052577C"/>
    <w:rsid w:val="00526AC0"/>
    <w:rsid w:val="00526CAC"/>
    <w:rsid w:val="005271A1"/>
    <w:rsid w:val="005274BF"/>
    <w:rsid w:val="0052755B"/>
    <w:rsid w:val="00527BA2"/>
    <w:rsid w:val="00530088"/>
    <w:rsid w:val="0053017E"/>
    <w:rsid w:val="005305E9"/>
    <w:rsid w:val="00530714"/>
    <w:rsid w:val="00530EE3"/>
    <w:rsid w:val="005322EE"/>
    <w:rsid w:val="0053293E"/>
    <w:rsid w:val="00532B40"/>
    <w:rsid w:val="00532BB9"/>
    <w:rsid w:val="0053306F"/>
    <w:rsid w:val="005331C9"/>
    <w:rsid w:val="00533B74"/>
    <w:rsid w:val="00533EE5"/>
    <w:rsid w:val="005346FE"/>
    <w:rsid w:val="00534AED"/>
    <w:rsid w:val="005353F8"/>
    <w:rsid w:val="00536044"/>
    <w:rsid w:val="005362EE"/>
    <w:rsid w:val="00536A05"/>
    <w:rsid w:val="00536AB1"/>
    <w:rsid w:val="00536AE7"/>
    <w:rsid w:val="00536CE6"/>
    <w:rsid w:val="00536E37"/>
    <w:rsid w:val="00536FD7"/>
    <w:rsid w:val="0053742F"/>
    <w:rsid w:val="0053766E"/>
    <w:rsid w:val="00540070"/>
    <w:rsid w:val="00540372"/>
    <w:rsid w:val="0054136D"/>
    <w:rsid w:val="00541979"/>
    <w:rsid w:val="00541ADF"/>
    <w:rsid w:val="00541CB8"/>
    <w:rsid w:val="00541DBF"/>
    <w:rsid w:val="0054204A"/>
    <w:rsid w:val="00542560"/>
    <w:rsid w:val="00542712"/>
    <w:rsid w:val="00542820"/>
    <w:rsid w:val="005433CB"/>
    <w:rsid w:val="00543673"/>
    <w:rsid w:val="005440BE"/>
    <w:rsid w:val="00544F41"/>
    <w:rsid w:val="005459D4"/>
    <w:rsid w:val="00546914"/>
    <w:rsid w:val="00546E4A"/>
    <w:rsid w:val="00547973"/>
    <w:rsid w:val="00547F18"/>
    <w:rsid w:val="00547FB9"/>
    <w:rsid w:val="0055053C"/>
    <w:rsid w:val="0055087A"/>
    <w:rsid w:val="00550B5E"/>
    <w:rsid w:val="00550BCD"/>
    <w:rsid w:val="0055156A"/>
    <w:rsid w:val="00551E67"/>
    <w:rsid w:val="005520E5"/>
    <w:rsid w:val="0055219D"/>
    <w:rsid w:val="0055353F"/>
    <w:rsid w:val="0055363C"/>
    <w:rsid w:val="005540D0"/>
    <w:rsid w:val="00554896"/>
    <w:rsid w:val="00554909"/>
    <w:rsid w:val="00554B91"/>
    <w:rsid w:val="005550D2"/>
    <w:rsid w:val="0055530B"/>
    <w:rsid w:val="0055531A"/>
    <w:rsid w:val="005556FF"/>
    <w:rsid w:val="00556832"/>
    <w:rsid w:val="005571E8"/>
    <w:rsid w:val="00557D61"/>
    <w:rsid w:val="00557DBE"/>
    <w:rsid w:val="00560B15"/>
    <w:rsid w:val="00561816"/>
    <w:rsid w:val="00561A02"/>
    <w:rsid w:val="00561CC8"/>
    <w:rsid w:val="00562302"/>
    <w:rsid w:val="00562925"/>
    <w:rsid w:val="005642FC"/>
    <w:rsid w:val="00564B63"/>
    <w:rsid w:val="00564BA6"/>
    <w:rsid w:val="0056557E"/>
    <w:rsid w:val="00565A06"/>
    <w:rsid w:val="0056622B"/>
    <w:rsid w:val="0056633F"/>
    <w:rsid w:val="0056643B"/>
    <w:rsid w:val="00566685"/>
    <w:rsid w:val="005666C4"/>
    <w:rsid w:val="0056684B"/>
    <w:rsid w:val="005671C0"/>
    <w:rsid w:val="005706D8"/>
    <w:rsid w:val="00570854"/>
    <w:rsid w:val="00570997"/>
    <w:rsid w:val="005713AF"/>
    <w:rsid w:val="005713E5"/>
    <w:rsid w:val="0057150F"/>
    <w:rsid w:val="0057190D"/>
    <w:rsid w:val="00572B42"/>
    <w:rsid w:val="00572BAA"/>
    <w:rsid w:val="00572C3A"/>
    <w:rsid w:val="00572CA5"/>
    <w:rsid w:val="00572E78"/>
    <w:rsid w:val="0057378F"/>
    <w:rsid w:val="0057423F"/>
    <w:rsid w:val="0057424A"/>
    <w:rsid w:val="0057483A"/>
    <w:rsid w:val="00574BA2"/>
    <w:rsid w:val="00574D2F"/>
    <w:rsid w:val="00575AA5"/>
    <w:rsid w:val="00575CB9"/>
    <w:rsid w:val="00575FE0"/>
    <w:rsid w:val="00576DFE"/>
    <w:rsid w:val="00577399"/>
    <w:rsid w:val="005776D2"/>
    <w:rsid w:val="00577A85"/>
    <w:rsid w:val="0058028E"/>
    <w:rsid w:val="005806A7"/>
    <w:rsid w:val="005808EA"/>
    <w:rsid w:val="00580ACB"/>
    <w:rsid w:val="00580BF4"/>
    <w:rsid w:val="00580FD2"/>
    <w:rsid w:val="0058150C"/>
    <w:rsid w:val="00581514"/>
    <w:rsid w:val="005824AC"/>
    <w:rsid w:val="00583979"/>
    <w:rsid w:val="00583C41"/>
    <w:rsid w:val="0058457E"/>
    <w:rsid w:val="005845CD"/>
    <w:rsid w:val="00584CAE"/>
    <w:rsid w:val="0058515F"/>
    <w:rsid w:val="0058529A"/>
    <w:rsid w:val="00585957"/>
    <w:rsid w:val="00585F09"/>
    <w:rsid w:val="005860DF"/>
    <w:rsid w:val="005863F3"/>
    <w:rsid w:val="00586501"/>
    <w:rsid w:val="0058660B"/>
    <w:rsid w:val="00586BE0"/>
    <w:rsid w:val="00586EDB"/>
    <w:rsid w:val="00587142"/>
    <w:rsid w:val="00587264"/>
    <w:rsid w:val="00587475"/>
    <w:rsid w:val="00587D8D"/>
    <w:rsid w:val="00590077"/>
    <w:rsid w:val="005903CD"/>
    <w:rsid w:val="005906C1"/>
    <w:rsid w:val="00590CB4"/>
    <w:rsid w:val="00590EF0"/>
    <w:rsid w:val="0059129A"/>
    <w:rsid w:val="00591AEA"/>
    <w:rsid w:val="00591D08"/>
    <w:rsid w:val="00592262"/>
    <w:rsid w:val="00592586"/>
    <w:rsid w:val="005926DA"/>
    <w:rsid w:val="00592719"/>
    <w:rsid w:val="00592D06"/>
    <w:rsid w:val="00592DA0"/>
    <w:rsid w:val="00593451"/>
    <w:rsid w:val="00593C90"/>
    <w:rsid w:val="00594465"/>
    <w:rsid w:val="005946B4"/>
    <w:rsid w:val="005948B5"/>
    <w:rsid w:val="00594B08"/>
    <w:rsid w:val="00594B33"/>
    <w:rsid w:val="0059510E"/>
    <w:rsid w:val="00595AED"/>
    <w:rsid w:val="00595D35"/>
    <w:rsid w:val="00595DEE"/>
    <w:rsid w:val="0059600A"/>
    <w:rsid w:val="0059605E"/>
    <w:rsid w:val="00596252"/>
    <w:rsid w:val="005962EB"/>
    <w:rsid w:val="00596493"/>
    <w:rsid w:val="0059672E"/>
    <w:rsid w:val="00596B1F"/>
    <w:rsid w:val="0059723D"/>
    <w:rsid w:val="0059724A"/>
    <w:rsid w:val="00597816"/>
    <w:rsid w:val="005A03C8"/>
    <w:rsid w:val="005A08D8"/>
    <w:rsid w:val="005A09CB"/>
    <w:rsid w:val="005A0D95"/>
    <w:rsid w:val="005A0EBA"/>
    <w:rsid w:val="005A0F9F"/>
    <w:rsid w:val="005A14F5"/>
    <w:rsid w:val="005A18CA"/>
    <w:rsid w:val="005A2408"/>
    <w:rsid w:val="005A266C"/>
    <w:rsid w:val="005A2929"/>
    <w:rsid w:val="005A2AD2"/>
    <w:rsid w:val="005A2CF5"/>
    <w:rsid w:val="005A2D4F"/>
    <w:rsid w:val="005A3E85"/>
    <w:rsid w:val="005A3F4C"/>
    <w:rsid w:val="005A435A"/>
    <w:rsid w:val="005A495F"/>
    <w:rsid w:val="005A4B42"/>
    <w:rsid w:val="005A52C4"/>
    <w:rsid w:val="005A6138"/>
    <w:rsid w:val="005A615E"/>
    <w:rsid w:val="005A7169"/>
    <w:rsid w:val="005A71C0"/>
    <w:rsid w:val="005A7882"/>
    <w:rsid w:val="005B0352"/>
    <w:rsid w:val="005B0390"/>
    <w:rsid w:val="005B04D6"/>
    <w:rsid w:val="005B08B6"/>
    <w:rsid w:val="005B0C40"/>
    <w:rsid w:val="005B1574"/>
    <w:rsid w:val="005B17B2"/>
    <w:rsid w:val="005B18EF"/>
    <w:rsid w:val="005B1963"/>
    <w:rsid w:val="005B1B1E"/>
    <w:rsid w:val="005B1BD2"/>
    <w:rsid w:val="005B2681"/>
    <w:rsid w:val="005B27C4"/>
    <w:rsid w:val="005B2A4D"/>
    <w:rsid w:val="005B4540"/>
    <w:rsid w:val="005B4725"/>
    <w:rsid w:val="005B487B"/>
    <w:rsid w:val="005B528F"/>
    <w:rsid w:val="005B5F02"/>
    <w:rsid w:val="005B642A"/>
    <w:rsid w:val="005B6707"/>
    <w:rsid w:val="005B6B17"/>
    <w:rsid w:val="005B6ECC"/>
    <w:rsid w:val="005B7A99"/>
    <w:rsid w:val="005B7AF9"/>
    <w:rsid w:val="005C0F4B"/>
    <w:rsid w:val="005C131D"/>
    <w:rsid w:val="005C1495"/>
    <w:rsid w:val="005C231D"/>
    <w:rsid w:val="005C2B5E"/>
    <w:rsid w:val="005C2D4D"/>
    <w:rsid w:val="005C3CFC"/>
    <w:rsid w:val="005C3E8E"/>
    <w:rsid w:val="005C4001"/>
    <w:rsid w:val="005C4641"/>
    <w:rsid w:val="005C4E99"/>
    <w:rsid w:val="005C5472"/>
    <w:rsid w:val="005C5910"/>
    <w:rsid w:val="005C5A0C"/>
    <w:rsid w:val="005C5E47"/>
    <w:rsid w:val="005C617F"/>
    <w:rsid w:val="005C69DD"/>
    <w:rsid w:val="005C6CAF"/>
    <w:rsid w:val="005C6EFF"/>
    <w:rsid w:val="005C7148"/>
    <w:rsid w:val="005D03A5"/>
    <w:rsid w:val="005D08C4"/>
    <w:rsid w:val="005D0AA4"/>
    <w:rsid w:val="005D0F22"/>
    <w:rsid w:val="005D1406"/>
    <w:rsid w:val="005D15BB"/>
    <w:rsid w:val="005D17F0"/>
    <w:rsid w:val="005D181E"/>
    <w:rsid w:val="005D19D0"/>
    <w:rsid w:val="005D1BA4"/>
    <w:rsid w:val="005D2727"/>
    <w:rsid w:val="005D2BAA"/>
    <w:rsid w:val="005D2BFE"/>
    <w:rsid w:val="005D34E9"/>
    <w:rsid w:val="005D3FC0"/>
    <w:rsid w:val="005D415A"/>
    <w:rsid w:val="005D4770"/>
    <w:rsid w:val="005D49AD"/>
    <w:rsid w:val="005D49D2"/>
    <w:rsid w:val="005D4F14"/>
    <w:rsid w:val="005D5FB2"/>
    <w:rsid w:val="005D60D3"/>
    <w:rsid w:val="005D620B"/>
    <w:rsid w:val="005E0361"/>
    <w:rsid w:val="005E121C"/>
    <w:rsid w:val="005E13CD"/>
    <w:rsid w:val="005E1498"/>
    <w:rsid w:val="005E259B"/>
    <w:rsid w:val="005E2631"/>
    <w:rsid w:val="005E270C"/>
    <w:rsid w:val="005E2EE4"/>
    <w:rsid w:val="005E3141"/>
    <w:rsid w:val="005E4291"/>
    <w:rsid w:val="005E441A"/>
    <w:rsid w:val="005E45DB"/>
    <w:rsid w:val="005E487B"/>
    <w:rsid w:val="005E4AD5"/>
    <w:rsid w:val="005E4E9F"/>
    <w:rsid w:val="005E5A9A"/>
    <w:rsid w:val="005E611A"/>
    <w:rsid w:val="005E635E"/>
    <w:rsid w:val="005E64FF"/>
    <w:rsid w:val="005E6533"/>
    <w:rsid w:val="005E66B5"/>
    <w:rsid w:val="005E6706"/>
    <w:rsid w:val="005E7F81"/>
    <w:rsid w:val="005F004F"/>
    <w:rsid w:val="005F031C"/>
    <w:rsid w:val="005F0607"/>
    <w:rsid w:val="005F0914"/>
    <w:rsid w:val="005F0AFD"/>
    <w:rsid w:val="005F0BDE"/>
    <w:rsid w:val="005F1840"/>
    <w:rsid w:val="005F1FC6"/>
    <w:rsid w:val="005F219B"/>
    <w:rsid w:val="005F24A5"/>
    <w:rsid w:val="005F2583"/>
    <w:rsid w:val="005F2770"/>
    <w:rsid w:val="005F2AAD"/>
    <w:rsid w:val="005F367B"/>
    <w:rsid w:val="005F3CFE"/>
    <w:rsid w:val="005F47B7"/>
    <w:rsid w:val="005F4CB9"/>
    <w:rsid w:val="005F4CF2"/>
    <w:rsid w:val="005F5455"/>
    <w:rsid w:val="005F5A2B"/>
    <w:rsid w:val="005F5BE5"/>
    <w:rsid w:val="005F6236"/>
    <w:rsid w:val="005F6D66"/>
    <w:rsid w:val="005F73F5"/>
    <w:rsid w:val="005F79D7"/>
    <w:rsid w:val="0060046F"/>
    <w:rsid w:val="006005CE"/>
    <w:rsid w:val="006009EB"/>
    <w:rsid w:val="00600D73"/>
    <w:rsid w:val="006011D7"/>
    <w:rsid w:val="00601201"/>
    <w:rsid w:val="0060121D"/>
    <w:rsid w:val="00601340"/>
    <w:rsid w:val="0060138A"/>
    <w:rsid w:val="00601459"/>
    <w:rsid w:val="006014CA"/>
    <w:rsid w:val="00601B08"/>
    <w:rsid w:val="0060254E"/>
    <w:rsid w:val="006025ED"/>
    <w:rsid w:val="0060287A"/>
    <w:rsid w:val="006028FD"/>
    <w:rsid w:val="00602F20"/>
    <w:rsid w:val="00603066"/>
    <w:rsid w:val="00603087"/>
    <w:rsid w:val="006031E1"/>
    <w:rsid w:val="006032FF"/>
    <w:rsid w:val="0060330A"/>
    <w:rsid w:val="00603512"/>
    <w:rsid w:val="00603D91"/>
    <w:rsid w:val="00604032"/>
    <w:rsid w:val="0060409B"/>
    <w:rsid w:val="00604225"/>
    <w:rsid w:val="0060446D"/>
    <w:rsid w:val="006045B3"/>
    <w:rsid w:val="00604BC5"/>
    <w:rsid w:val="00604DE1"/>
    <w:rsid w:val="006053EF"/>
    <w:rsid w:val="00605402"/>
    <w:rsid w:val="00605F2F"/>
    <w:rsid w:val="00606066"/>
    <w:rsid w:val="00606277"/>
    <w:rsid w:val="006065A9"/>
    <w:rsid w:val="006067B9"/>
    <w:rsid w:val="00607889"/>
    <w:rsid w:val="0061089F"/>
    <w:rsid w:val="00610970"/>
    <w:rsid w:val="00610A2E"/>
    <w:rsid w:val="00610CE0"/>
    <w:rsid w:val="00610F09"/>
    <w:rsid w:val="00610F8A"/>
    <w:rsid w:val="0061120F"/>
    <w:rsid w:val="00611568"/>
    <w:rsid w:val="00611A50"/>
    <w:rsid w:val="00611A58"/>
    <w:rsid w:val="00611F93"/>
    <w:rsid w:val="00612D07"/>
    <w:rsid w:val="006132B9"/>
    <w:rsid w:val="00614B9A"/>
    <w:rsid w:val="006155D2"/>
    <w:rsid w:val="00616984"/>
    <w:rsid w:val="006170C9"/>
    <w:rsid w:val="006170CD"/>
    <w:rsid w:val="006173D4"/>
    <w:rsid w:val="0061770D"/>
    <w:rsid w:val="00617D97"/>
    <w:rsid w:val="00617F1B"/>
    <w:rsid w:val="00620032"/>
    <w:rsid w:val="006202E5"/>
    <w:rsid w:val="006206D5"/>
    <w:rsid w:val="0062132A"/>
    <w:rsid w:val="00621399"/>
    <w:rsid w:val="00621423"/>
    <w:rsid w:val="00621965"/>
    <w:rsid w:val="00621D8B"/>
    <w:rsid w:val="006221EC"/>
    <w:rsid w:val="0062286C"/>
    <w:rsid w:val="00622C98"/>
    <w:rsid w:val="00622D9C"/>
    <w:rsid w:val="006230D6"/>
    <w:rsid w:val="00623154"/>
    <w:rsid w:val="00623226"/>
    <w:rsid w:val="0062355D"/>
    <w:rsid w:val="006238B3"/>
    <w:rsid w:val="00624378"/>
    <w:rsid w:val="006244E0"/>
    <w:rsid w:val="00624A74"/>
    <w:rsid w:val="00624F13"/>
    <w:rsid w:val="006250C9"/>
    <w:rsid w:val="006253EC"/>
    <w:rsid w:val="00625655"/>
    <w:rsid w:val="006259A1"/>
    <w:rsid w:val="00625C65"/>
    <w:rsid w:val="0062615D"/>
    <w:rsid w:val="006262B0"/>
    <w:rsid w:val="006270AA"/>
    <w:rsid w:val="006273BF"/>
    <w:rsid w:val="0062773A"/>
    <w:rsid w:val="006279F7"/>
    <w:rsid w:val="00627AEF"/>
    <w:rsid w:val="00630061"/>
    <w:rsid w:val="00630116"/>
    <w:rsid w:val="006301A8"/>
    <w:rsid w:val="00630A5C"/>
    <w:rsid w:val="00632224"/>
    <w:rsid w:val="0063287A"/>
    <w:rsid w:val="00632DAF"/>
    <w:rsid w:val="00633235"/>
    <w:rsid w:val="00633B20"/>
    <w:rsid w:val="00633E2A"/>
    <w:rsid w:val="00634046"/>
    <w:rsid w:val="00634679"/>
    <w:rsid w:val="00634E69"/>
    <w:rsid w:val="00635234"/>
    <w:rsid w:val="006366A1"/>
    <w:rsid w:val="00636787"/>
    <w:rsid w:val="006368FA"/>
    <w:rsid w:val="00636979"/>
    <w:rsid w:val="0063709D"/>
    <w:rsid w:val="0063785B"/>
    <w:rsid w:val="00637FCC"/>
    <w:rsid w:val="0064000B"/>
    <w:rsid w:val="0064029B"/>
    <w:rsid w:val="00640FB5"/>
    <w:rsid w:val="00641E5B"/>
    <w:rsid w:val="00642766"/>
    <w:rsid w:val="00642875"/>
    <w:rsid w:val="00642B45"/>
    <w:rsid w:val="006433FE"/>
    <w:rsid w:val="006445EA"/>
    <w:rsid w:val="006446E3"/>
    <w:rsid w:val="00644959"/>
    <w:rsid w:val="00644AD9"/>
    <w:rsid w:val="00645930"/>
    <w:rsid w:val="00645B16"/>
    <w:rsid w:val="00645DEB"/>
    <w:rsid w:val="006468CC"/>
    <w:rsid w:val="00646EF7"/>
    <w:rsid w:val="00647312"/>
    <w:rsid w:val="006474CF"/>
    <w:rsid w:val="00647F31"/>
    <w:rsid w:val="00650320"/>
    <w:rsid w:val="00650406"/>
    <w:rsid w:val="00650ABC"/>
    <w:rsid w:val="00650BE5"/>
    <w:rsid w:val="00650CDE"/>
    <w:rsid w:val="00650CF7"/>
    <w:rsid w:val="00651150"/>
    <w:rsid w:val="0065133F"/>
    <w:rsid w:val="006517A5"/>
    <w:rsid w:val="006522D2"/>
    <w:rsid w:val="00652C4E"/>
    <w:rsid w:val="00652DD4"/>
    <w:rsid w:val="00652F0F"/>
    <w:rsid w:val="00653031"/>
    <w:rsid w:val="006531D8"/>
    <w:rsid w:val="0065325A"/>
    <w:rsid w:val="00653775"/>
    <w:rsid w:val="00653A6A"/>
    <w:rsid w:val="00653D78"/>
    <w:rsid w:val="006541EB"/>
    <w:rsid w:val="006541ED"/>
    <w:rsid w:val="006543C2"/>
    <w:rsid w:val="0065446E"/>
    <w:rsid w:val="00655110"/>
    <w:rsid w:val="0065595B"/>
    <w:rsid w:val="006559DB"/>
    <w:rsid w:val="00656525"/>
    <w:rsid w:val="00656C58"/>
    <w:rsid w:val="00657012"/>
    <w:rsid w:val="0065711C"/>
    <w:rsid w:val="00657FD2"/>
    <w:rsid w:val="0066042D"/>
    <w:rsid w:val="0066044C"/>
    <w:rsid w:val="006604EC"/>
    <w:rsid w:val="006607BC"/>
    <w:rsid w:val="006608BA"/>
    <w:rsid w:val="00660A79"/>
    <w:rsid w:val="00660B10"/>
    <w:rsid w:val="006610D3"/>
    <w:rsid w:val="0066147C"/>
    <w:rsid w:val="00661487"/>
    <w:rsid w:val="00661CC0"/>
    <w:rsid w:val="006635A9"/>
    <w:rsid w:val="00663676"/>
    <w:rsid w:val="00663E3A"/>
    <w:rsid w:val="00663FD3"/>
    <w:rsid w:val="00664377"/>
    <w:rsid w:val="006643B7"/>
    <w:rsid w:val="00665636"/>
    <w:rsid w:val="00665887"/>
    <w:rsid w:val="00665916"/>
    <w:rsid w:val="00666423"/>
    <w:rsid w:val="00666497"/>
    <w:rsid w:val="00666DCD"/>
    <w:rsid w:val="00667514"/>
    <w:rsid w:val="00667C4A"/>
    <w:rsid w:val="00670117"/>
    <w:rsid w:val="006706AB"/>
    <w:rsid w:val="006716FE"/>
    <w:rsid w:val="00671DFA"/>
    <w:rsid w:val="00671E7B"/>
    <w:rsid w:val="006722AA"/>
    <w:rsid w:val="0067283F"/>
    <w:rsid w:val="006729ED"/>
    <w:rsid w:val="0067411E"/>
    <w:rsid w:val="00674316"/>
    <w:rsid w:val="00674496"/>
    <w:rsid w:val="0067550D"/>
    <w:rsid w:val="006759F6"/>
    <w:rsid w:val="00676722"/>
    <w:rsid w:val="006772C9"/>
    <w:rsid w:val="0067748B"/>
    <w:rsid w:val="00677922"/>
    <w:rsid w:val="00677A3E"/>
    <w:rsid w:val="00677F1C"/>
    <w:rsid w:val="00680043"/>
    <w:rsid w:val="00680181"/>
    <w:rsid w:val="0068057F"/>
    <w:rsid w:val="0068095D"/>
    <w:rsid w:val="00680A0B"/>
    <w:rsid w:val="00680BA6"/>
    <w:rsid w:val="00681017"/>
    <w:rsid w:val="006811E8"/>
    <w:rsid w:val="00681D32"/>
    <w:rsid w:val="00681F43"/>
    <w:rsid w:val="00682AB4"/>
    <w:rsid w:val="00683A0F"/>
    <w:rsid w:val="00683A46"/>
    <w:rsid w:val="00684498"/>
    <w:rsid w:val="00684556"/>
    <w:rsid w:val="0068459E"/>
    <w:rsid w:val="00684A05"/>
    <w:rsid w:val="00684DEC"/>
    <w:rsid w:val="00684E74"/>
    <w:rsid w:val="00685892"/>
    <w:rsid w:val="00685C0C"/>
    <w:rsid w:val="0068631E"/>
    <w:rsid w:val="006865BE"/>
    <w:rsid w:val="006865C2"/>
    <w:rsid w:val="006866FF"/>
    <w:rsid w:val="00686983"/>
    <w:rsid w:val="00686ECB"/>
    <w:rsid w:val="0068771B"/>
    <w:rsid w:val="00687EF9"/>
    <w:rsid w:val="00687FD9"/>
    <w:rsid w:val="00690163"/>
    <w:rsid w:val="00690C74"/>
    <w:rsid w:val="00690E32"/>
    <w:rsid w:val="006914AC"/>
    <w:rsid w:val="0069181C"/>
    <w:rsid w:val="006918D0"/>
    <w:rsid w:val="00691B99"/>
    <w:rsid w:val="00692544"/>
    <w:rsid w:val="006927A6"/>
    <w:rsid w:val="0069325A"/>
    <w:rsid w:val="00693B78"/>
    <w:rsid w:val="00693FAF"/>
    <w:rsid w:val="00694D49"/>
    <w:rsid w:val="006950F5"/>
    <w:rsid w:val="0069563B"/>
    <w:rsid w:val="00695B21"/>
    <w:rsid w:val="0069603D"/>
    <w:rsid w:val="006961C9"/>
    <w:rsid w:val="00696737"/>
    <w:rsid w:val="006969B9"/>
    <w:rsid w:val="00696B80"/>
    <w:rsid w:val="00697526"/>
    <w:rsid w:val="00697C48"/>
    <w:rsid w:val="006A0100"/>
    <w:rsid w:val="006A0AA8"/>
    <w:rsid w:val="006A0C33"/>
    <w:rsid w:val="006A1087"/>
    <w:rsid w:val="006A12DB"/>
    <w:rsid w:val="006A1548"/>
    <w:rsid w:val="006A164E"/>
    <w:rsid w:val="006A16CE"/>
    <w:rsid w:val="006A1801"/>
    <w:rsid w:val="006A2145"/>
    <w:rsid w:val="006A2FA9"/>
    <w:rsid w:val="006A3862"/>
    <w:rsid w:val="006A49A4"/>
    <w:rsid w:val="006A4A1E"/>
    <w:rsid w:val="006A4EA1"/>
    <w:rsid w:val="006A4F13"/>
    <w:rsid w:val="006A4FA9"/>
    <w:rsid w:val="006A505A"/>
    <w:rsid w:val="006A51D5"/>
    <w:rsid w:val="006A5B8B"/>
    <w:rsid w:val="006A61F3"/>
    <w:rsid w:val="006A683C"/>
    <w:rsid w:val="006A6FC4"/>
    <w:rsid w:val="006A6FD8"/>
    <w:rsid w:val="006A70FE"/>
    <w:rsid w:val="006A719E"/>
    <w:rsid w:val="006A73C0"/>
    <w:rsid w:val="006A770D"/>
    <w:rsid w:val="006A7E16"/>
    <w:rsid w:val="006B0596"/>
    <w:rsid w:val="006B0E66"/>
    <w:rsid w:val="006B1B2E"/>
    <w:rsid w:val="006B1E22"/>
    <w:rsid w:val="006B220B"/>
    <w:rsid w:val="006B2596"/>
    <w:rsid w:val="006B2A8A"/>
    <w:rsid w:val="006B2AC1"/>
    <w:rsid w:val="006B2AF1"/>
    <w:rsid w:val="006B2C67"/>
    <w:rsid w:val="006B2E9C"/>
    <w:rsid w:val="006B3141"/>
    <w:rsid w:val="006B3B1E"/>
    <w:rsid w:val="006B4275"/>
    <w:rsid w:val="006B4450"/>
    <w:rsid w:val="006B5088"/>
    <w:rsid w:val="006B5576"/>
    <w:rsid w:val="006B5EE6"/>
    <w:rsid w:val="006B60E2"/>
    <w:rsid w:val="006B6450"/>
    <w:rsid w:val="006B6BC0"/>
    <w:rsid w:val="006B6EA3"/>
    <w:rsid w:val="006B6F91"/>
    <w:rsid w:val="006B7A70"/>
    <w:rsid w:val="006B7BE9"/>
    <w:rsid w:val="006C0F71"/>
    <w:rsid w:val="006C10F3"/>
    <w:rsid w:val="006C1AD9"/>
    <w:rsid w:val="006C3106"/>
    <w:rsid w:val="006C32F7"/>
    <w:rsid w:val="006C3975"/>
    <w:rsid w:val="006C3F12"/>
    <w:rsid w:val="006C4646"/>
    <w:rsid w:val="006C48D9"/>
    <w:rsid w:val="006C4B76"/>
    <w:rsid w:val="006C4E9F"/>
    <w:rsid w:val="006C5A6D"/>
    <w:rsid w:val="006C5B46"/>
    <w:rsid w:val="006C5B7A"/>
    <w:rsid w:val="006C6068"/>
    <w:rsid w:val="006C6BB6"/>
    <w:rsid w:val="006C6C26"/>
    <w:rsid w:val="006C7ACA"/>
    <w:rsid w:val="006D0976"/>
    <w:rsid w:val="006D14BF"/>
    <w:rsid w:val="006D167D"/>
    <w:rsid w:val="006D1E01"/>
    <w:rsid w:val="006D2167"/>
    <w:rsid w:val="006D22C5"/>
    <w:rsid w:val="006D265F"/>
    <w:rsid w:val="006D29D3"/>
    <w:rsid w:val="006D2D41"/>
    <w:rsid w:val="006D356D"/>
    <w:rsid w:val="006D383C"/>
    <w:rsid w:val="006D3A66"/>
    <w:rsid w:val="006D3BC2"/>
    <w:rsid w:val="006D3BD5"/>
    <w:rsid w:val="006D4061"/>
    <w:rsid w:val="006D41BA"/>
    <w:rsid w:val="006D4736"/>
    <w:rsid w:val="006D4BA1"/>
    <w:rsid w:val="006D4F51"/>
    <w:rsid w:val="006D593F"/>
    <w:rsid w:val="006D5A3B"/>
    <w:rsid w:val="006D66FE"/>
    <w:rsid w:val="006D698A"/>
    <w:rsid w:val="006D7098"/>
    <w:rsid w:val="006D7349"/>
    <w:rsid w:val="006D773C"/>
    <w:rsid w:val="006D7C1A"/>
    <w:rsid w:val="006D7DAB"/>
    <w:rsid w:val="006E034C"/>
    <w:rsid w:val="006E08B8"/>
    <w:rsid w:val="006E1571"/>
    <w:rsid w:val="006E1E35"/>
    <w:rsid w:val="006E1ED5"/>
    <w:rsid w:val="006E30C6"/>
    <w:rsid w:val="006E331B"/>
    <w:rsid w:val="006E3B92"/>
    <w:rsid w:val="006E445E"/>
    <w:rsid w:val="006E4A86"/>
    <w:rsid w:val="006E4E3F"/>
    <w:rsid w:val="006E55AA"/>
    <w:rsid w:val="006E62CB"/>
    <w:rsid w:val="006E6583"/>
    <w:rsid w:val="006E744A"/>
    <w:rsid w:val="006E75DE"/>
    <w:rsid w:val="006E791F"/>
    <w:rsid w:val="006E7BA2"/>
    <w:rsid w:val="006E7C0D"/>
    <w:rsid w:val="006E7CD5"/>
    <w:rsid w:val="006E7E8B"/>
    <w:rsid w:val="006F04E7"/>
    <w:rsid w:val="006F0691"/>
    <w:rsid w:val="006F0D8C"/>
    <w:rsid w:val="006F0E4F"/>
    <w:rsid w:val="006F0E53"/>
    <w:rsid w:val="006F1514"/>
    <w:rsid w:val="006F1EC5"/>
    <w:rsid w:val="006F1F39"/>
    <w:rsid w:val="006F2850"/>
    <w:rsid w:val="006F31EB"/>
    <w:rsid w:val="006F396B"/>
    <w:rsid w:val="006F43F6"/>
    <w:rsid w:val="006F441E"/>
    <w:rsid w:val="006F519D"/>
    <w:rsid w:val="006F530E"/>
    <w:rsid w:val="006F555D"/>
    <w:rsid w:val="006F5A16"/>
    <w:rsid w:val="006F6283"/>
    <w:rsid w:val="006F6284"/>
    <w:rsid w:val="006F63AF"/>
    <w:rsid w:val="006F6687"/>
    <w:rsid w:val="006F69C5"/>
    <w:rsid w:val="006F6BC5"/>
    <w:rsid w:val="006F70AA"/>
    <w:rsid w:val="006F7469"/>
    <w:rsid w:val="006F79A6"/>
    <w:rsid w:val="006F7BB6"/>
    <w:rsid w:val="006F7C6F"/>
    <w:rsid w:val="006FA395"/>
    <w:rsid w:val="007008B8"/>
    <w:rsid w:val="0070102D"/>
    <w:rsid w:val="0070111D"/>
    <w:rsid w:val="00701256"/>
    <w:rsid w:val="00701E3C"/>
    <w:rsid w:val="007025AD"/>
    <w:rsid w:val="007028CA"/>
    <w:rsid w:val="007029E5"/>
    <w:rsid w:val="00702A50"/>
    <w:rsid w:val="0070315A"/>
    <w:rsid w:val="00703CBE"/>
    <w:rsid w:val="00703CFA"/>
    <w:rsid w:val="00703D2E"/>
    <w:rsid w:val="00703DC0"/>
    <w:rsid w:val="00703F2E"/>
    <w:rsid w:val="00703F35"/>
    <w:rsid w:val="007046FF"/>
    <w:rsid w:val="00704913"/>
    <w:rsid w:val="00704D3C"/>
    <w:rsid w:val="007052EC"/>
    <w:rsid w:val="007054DC"/>
    <w:rsid w:val="007059C0"/>
    <w:rsid w:val="00705CA9"/>
    <w:rsid w:val="00706376"/>
    <w:rsid w:val="007063C4"/>
    <w:rsid w:val="007066A3"/>
    <w:rsid w:val="0070686E"/>
    <w:rsid w:val="00706921"/>
    <w:rsid w:val="00706A85"/>
    <w:rsid w:val="0070773E"/>
    <w:rsid w:val="007078A6"/>
    <w:rsid w:val="00707B78"/>
    <w:rsid w:val="00707D6B"/>
    <w:rsid w:val="00707E04"/>
    <w:rsid w:val="00710480"/>
    <w:rsid w:val="007104B9"/>
    <w:rsid w:val="007106A8"/>
    <w:rsid w:val="00710E79"/>
    <w:rsid w:val="00711149"/>
    <w:rsid w:val="00711EB5"/>
    <w:rsid w:val="007121D2"/>
    <w:rsid w:val="007121D7"/>
    <w:rsid w:val="00712300"/>
    <w:rsid w:val="00712816"/>
    <w:rsid w:val="007129E4"/>
    <w:rsid w:val="00712A63"/>
    <w:rsid w:val="00712A9B"/>
    <w:rsid w:val="00713068"/>
    <w:rsid w:val="007134BD"/>
    <w:rsid w:val="00713DD3"/>
    <w:rsid w:val="007148C6"/>
    <w:rsid w:val="00715BD2"/>
    <w:rsid w:val="00715CF0"/>
    <w:rsid w:val="00716343"/>
    <w:rsid w:val="0071787A"/>
    <w:rsid w:val="00717B96"/>
    <w:rsid w:val="0072074D"/>
    <w:rsid w:val="00720908"/>
    <w:rsid w:val="00720D66"/>
    <w:rsid w:val="00720F0E"/>
    <w:rsid w:val="00720F4D"/>
    <w:rsid w:val="0072136A"/>
    <w:rsid w:val="007218EB"/>
    <w:rsid w:val="00722020"/>
    <w:rsid w:val="007222DD"/>
    <w:rsid w:val="0072252C"/>
    <w:rsid w:val="00723E63"/>
    <w:rsid w:val="0072415C"/>
    <w:rsid w:val="007241C2"/>
    <w:rsid w:val="00724BCC"/>
    <w:rsid w:val="00724C16"/>
    <w:rsid w:val="00724F20"/>
    <w:rsid w:val="0072562E"/>
    <w:rsid w:val="0072581E"/>
    <w:rsid w:val="00725F3A"/>
    <w:rsid w:val="00725F45"/>
    <w:rsid w:val="007267C3"/>
    <w:rsid w:val="00727E46"/>
    <w:rsid w:val="0073018A"/>
    <w:rsid w:val="00730C56"/>
    <w:rsid w:val="00730CA3"/>
    <w:rsid w:val="007310F8"/>
    <w:rsid w:val="00731195"/>
    <w:rsid w:val="007316BE"/>
    <w:rsid w:val="00731F08"/>
    <w:rsid w:val="00732280"/>
    <w:rsid w:val="007322F7"/>
    <w:rsid w:val="007322FD"/>
    <w:rsid w:val="00732635"/>
    <w:rsid w:val="00732826"/>
    <w:rsid w:val="00732B23"/>
    <w:rsid w:val="00733495"/>
    <w:rsid w:val="007337D7"/>
    <w:rsid w:val="00733ABF"/>
    <w:rsid w:val="00733E2E"/>
    <w:rsid w:val="0073425D"/>
    <w:rsid w:val="00734AE5"/>
    <w:rsid w:val="00734E00"/>
    <w:rsid w:val="007353E0"/>
    <w:rsid w:val="0073556F"/>
    <w:rsid w:val="00736798"/>
    <w:rsid w:val="007367C4"/>
    <w:rsid w:val="00737B3C"/>
    <w:rsid w:val="00737F91"/>
    <w:rsid w:val="00740259"/>
    <w:rsid w:val="00740A69"/>
    <w:rsid w:val="00740D17"/>
    <w:rsid w:val="00740FA1"/>
    <w:rsid w:val="00741160"/>
    <w:rsid w:val="007413D2"/>
    <w:rsid w:val="00741859"/>
    <w:rsid w:val="00741D25"/>
    <w:rsid w:val="00743257"/>
    <w:rsid w:val="007435D1"/>
    <w:rsid w:val="00743EA5"/>
    <w:rsid w:val="0074449D"/>
    <w:rsid w:val="00744524"/>
    <w:rsid w:val="00744BD9"/>
    <w:rsid w:val="00744CDC"/>
    <w:rsid w:val="00744DB4"/>
    <w:rsid w:val="0074542A"/>
    <w:rsid w:val="0074551A"/>
    <w:rsid w:val="00745B69"/>
    <w:rsid w:val="00745BFE"/>
    <w:rsid w:val="007460BA"/>
    <w:rsid w:val="0074688E"/>
    <w:rsid w:val="00746AF2"/>
    <w:rsid w:val="00747943"/>
    <w:rsid w:val="00747979"/>
    <w:rsid w:val="00747AB8"/>
    <w:rsid w:val="0075087D"/>
    <w:rsid w:val="00750885"/>
    <w:rsid w:val="00750A31"/>
    <w:rsid w:val="00750CEA"/>
    <w:rsid w:val="00750EC8"/>
    <w:rsid w:val="00751A18"/>
    <w:rsid w:val="007529AF"/>
    <w:rsid w:val="007530E0"/>
    <w:rsid w:val="007534E0"/>
    <w:rsid w:val="00753BA2"/>
    <w:rsid w:val="00753FC7"/>
    <w:rsid w:val="007546BC"/>
    <w:rsid w:val="00754ECC"/>
    <w:rsid w:val="00755401"/>
    <w:rsid w:val="00755731"/>
    <w:rsid w:val="00755E07"/>
    <w:rsid w:val="00756575"/>
    <w:rsid w:val="007566B4"/>
    <w:rsid w:val="0075679D"/>
    <w:rsid w:val="00756DC6"/>
    <w:rsid w:val="0075754F"/>
    <w:rsid w:val="00757A95"/>
    <w:rsid w:val="00757AE0"/>
    <w:rsid w:val="00757CF2"/>
    <w:rsid w:val="00757D2B"/>
    <w:rsid w:val="00757F7C"/>
    <w:rsid w:val="007605C6"/>
    <w:rsid w:val="0076060B"/>
    <w:rsid w:val="007607D8"/>
    <w:rsid w:val="00761083"/>
    <w:rsid w:val="00761B40"/>
    <w:rsid w:val="00762544"/>
    <w:rsid w:val="00762789"/>
    <w:rsid w:val="00762979"/>
    <w:rsid w:val="0076298F"/>
    <w:rsid w:val="007629F7"/>
    <w:rsid w:val="00762B9D"/>
    <w:rsid w:val="00762F35"/>
    <w:rsid w:val="00763997"/>
    <w:rsid w:val="00763EC3"/>
    <w:rsid w:val="00764B55"/>
    <w:rsid w:val="007656C5"/>
    <w:rsid w:val="00766411"/>
    <w:rsid w:val="0076671E"/>
    <w:rsid w:val="00766803"/>
    <w:rsid w:val="00766A46"/>
    <w:rsid w:val="007670B9"/>
    <w:rsid w:val="00767515"/>
    <w:rsid w:val="00770B39"/>
    <w:rsid w:val="00770BF1"/>
    <w:rsid w:val="00770F6B"/>
    <w:rsid w:val="00771499"/>
    <w:rsid w:val="00771857"/>
    <w:rsid w:val="00771AF8"/>
    <w:rsid w:val="00772551"/>
    <w:rsid w:val="00772AE7"/>
    <w:rsid w:val="007730F8"/>
    <w:rsid w:val="00773155"/>
    <w:rsid w:val="00773352"/>
    <w:rsid w:val="007733BF"/>
    <w:rsid w:val="00774BB7"/>
    <w:rsid w:val="00774E81"/>
    <w:rsid w:val="00774F29"/>
    <w:rsid w:val="007757D0"/>
    <w:rsid w:val="0077583A"/>
    <w:rsid w:val="00775871"/>
    <w:rsid w:val="00775872"/>
    <w:rsid w:val="00775C66"/>
    <w:rsid w:val="00775D11"/>
    <w:rsid w:val="00775F0D"/>
    <w:rsid w:val="00776150"/>
    <w:rsid w:val="007764C5"/>
    <w:rsid w:val="00776BA7"/>
    <w:rsid w:val="00776D92"/>
    <w:rsid w:val="00777764"/>
    <w:rsid w:val="00780CEF"/>
    <w:rsid w:val="00780DE5"/>
    <w:rsid w:val="00781C48"/>
    <w:rsid w:val="00781DAD"/>
    <w:rsid w:val="00782033"/>
    <w:rsid w:val="00782706"/>
    <w:rsid w:val="0078281C"/>
    <w:rsid w:val="007828F0"/>
    <w:rsid w:val="00782903"/>
    <w:rsid w:val="007833E4"/>
    <w:rsid w:val="007836D5"/>
    <w:rsid w:val="00783D36"/>
    <w:rsid w:val="00783F14"/>
    <w:rsid w:val="00784737"/>
    <w:rsid w:val="007847EE"/>
    <w:rsid w:val="007849E2"/>
    <w:rsid w:val="00784EA1"/>
    <w:rsid w:val="0078559F"/>
    <w:rsid w:val="0078562C"/>
    <w:rsid w:val="00785ED9"/>
    <w:rsid w:val="0078649A"/>
    <w:rsid w:val="00786776"/>
    <w:rsid w:val="00786AB3"/>
    <w:rsid w:val="00786D88"/>
    <w:rsid w:val="007872DD"/>
    <w:rsid w:val="00787440"/>
    <w:rsid w:val="00787492"/>
    <w:rsid w:val="00787553"/>
    <w:rsid w:val="00787774"/>
    <w:rsid w:val="0078781A"/>
    <w:rsid w:val="00787BB4"/>
    <w:rsid w:val="00787DA4"/>
    <w:rsid w:val="00787DEB"/>
    <w:rsid w:val="0079012D"/>
    <w:rsid w:val="007901CF"/>
    <w:rsid w:val="0079076B"/>
    <w:rsid w:val="00790C9F"/>
    <w:rsid w:val="00791106"/>
    <w:rsid w:val="00791B80"/>
    <w:rsid w:val="007920CD"/>
    <w:rsid w:val="0079278E"/>
    <w:rsid w:val="00792C24"/>
    <w:rsid w:val="00793211"/>
    <w:rsid w:val="00793E13"/>
    <w:rsid w:val="00793FD1"/>
    <w:rsid w:val="00794940"/>
    <w:rsid w:val="007949B0"/>
    <w:rsid w:val="00794E51"/>
    <w:rsid w:val="00794F04"/>
    <w:rsid w:val="00795214"/>
    <w:rsid w:val="00795A6C"/>
    <w:rsid w:val="00795AD6"/>
    <w:rsid w:val="00795FA9"/>
    <w:rsid w:val="00796976"/>
    <w:rsid w:val="00796FAA"/>
    <w:rsid w:val="00797645"/>
    <w:rsid w:val="007A0ECD"/>
    <w:rsid w:val="007A1164"/>
    <w:rsid w:val="007A11C0"/>
    <w:rsid w:val="007A1325"/>
    <w:rsid w:val="007A1CB6"/>
    <w:rsid w:val="007A20EE"/>
    <w:rsid w:val="007A2974"/>
    <w:rsid w:val="007A2A58"/>
    <w:rsid w:val="007A397B"/>
    <w:rsid w:val="007A3DE6"/>
    <w:rsid w:val="007A431B"/>
    <w:rsid w:val="007A444B"/>
    <w:rsid w:val="007A4F99"/>
    <w:rsid w:val="007A5346"/>
    <w:rsid w:val="007A574A"/>
    <w:rsid w:val="007A57B6"/>
    <w:rsid w:val="007A5BD6"/>
    <w:rsid w:val="007A6DF7"/>
    <w:rsid w:val="007A72C0"/>
    <w:rsid w:val="007A7415"/>
    <w:rsid w:val="007A79E5"/>
    <w:rsid w:val="007A7E82"/>
    <w:rsid w:val="007A7FB7"/>
    <w:rsid w:val="007B0245"/>
    <w:rsid w:val="007B0D04"/>
    <w:rsid w:val="007B135C"/>
    <w:rsid w:val="007B1739"/>
    <w:rsid w:val="007B1A80"/>
    <w:rsid w:val="007B1B14"/>
    <w:rsid w:val="007B1CCC"/>
    <w:rsid w:val="007B1E80"/>
    <w:rsid w:val="007B23DC"/>
    <w:rsid w:val="007B337D"/>
    <w:rsid w:val="007B3506"/>
    <w:rsid w:val="007B3907"/>
    <w:rsid w:val="007B51DC"/>
    <w:rsid w:val="007B5278"/>
    <w:rsid w:val="007B52F6"/>
    <w:rsid w:val="007B5774"/>
    <w:rsid w:val="007B5959"/>
    <w:rsid w:val="007B64E4"/>
    <w:rsid w:val="007B6ED7"/>
    <w:rsid w:val="007B775A"/>
    <w:rsid w:val="007C007A"/>
    <w:rsid w:val="007C018F"/>
    <w:rsid w:val="007C0723"/>
    <w:rsid w:val="007C09D2"/>
    <w:rsid w:val="007C0CD0"/>
    <w:rsid w:val="007C1078"/>
    <w:rsid w:val="007C171A"/>
    <w:rsid w:val="007C229B"/>
    <w:rsid w:val="007C323D"/>
    <w:rsid w:val="007C394D"/>
    <w:rsid w:val="007C3F54"/>
    <w:rsid w:val="007C3FC0"/>
    <w:rsid w:val="007C3FEC"/>
    <w:rsid w:val="007C4610"/>
    <w:rsid w:val="007C4917"/>
    <w:rsid w:val="007C5717"/>
    <w:rsid w:val="007C5ADA"/>
    <w:rsid w:val="007C5D0D"/>
    <w:rsid w:val="007C62C6"/>
    <w:rsid w:val="007C6447"/>
    <w:rsid w:val="007C66D7"/>
    <w:rsid w:val="007C6798"/>
    <w:rsid w:val="007C69D6"/>
    <w:rsid w:val="007C6D96"/>
    <w:rsid w:val="007C72EF"/>
    <w:rsid w:val="007C7338"/>
    <w:rsid w:val="007C775E"/>
    <w:rsid w:val="007C783A"/>
    <w:rsid w:val="007C7DFE"/>
    <w:rsid w:val="007D031E"/>
    <w:rsid w:val="007D0344"/>
    <w:rsid w:val="007D049F"/>
    <w:rsid w:val="007D07EF"/>
    <w:rsid w:val="007D08E6"/>
    <w:rsid w:val="007D0B9D"/>
    <w:rsid w:val="007D0C4D"/>
    <w:rsid w:val="007D104F"/>
    <w:rsid w:val="007D1367"/>
    <w:rsid w:val="007D170C"/>
    <w:rsid w:val="007D1973"/>
    <w:rsid w:val="007D1E19"/>
    <w:rsid w:val="007D2073"/>
    <w:rsid w:val="007D210A"/>
    <w:rsid w:val="007D223F"/>
    <w:rsid w:val="007D22A5"/>
    <w:rsid w:val="007D2F35"/>
    <w:rsid w:val="007D322B"/>
    <w:rsid w:val="007D3B17"/>
    <w:rsid w:val="007D3D4D"/>
    <w:rsid w:val="007D3FD1"/>
    <w:rsid w:val="007D40CF"/>
    <w:rsid w:val="007D439A"/>
    <w:rsid w:val="007D4A07"/>
    <w:rsid w:val="007D4F9F"/>
    <w:rsid w:val="007D57AB"/>
    <w:rsid w:val="007D57B3"/>
    <w:rsid w:val="007D6149"/>
    <w:rsid w:val="007D6DF6"/>
    <w:rsid w:val="007D7025"/>
    <w:rsid w:val="007D73F9"/>
    <w:rsid w:val="007D775B"/>
    <w:rsid w:val="007D7B9F"/>
    <w:rsid w:val="007D7F6A"/>
    <w:rsid w:val="007E01D6"/>
    <w:rsid w:val="007E0F39"/>
    <w:rsid w:val="007E1372"/>
    <w:rsid w:val="007E1496"/>
    <w:rsid w:val="007E153D"/>
    <w:rsid w:val="007E1D14"/>
    <w:rsid w:val="007E1E65"/>
    <w:rsid w:val="007E1EA2"/>
    <w:rsid w:val="007E26D6"/>
    <w:rsid w:val="007E278A"/>
    <w:rsid w:val="007E2C17"/>
    <w:rsid w:val="007E3D1E"/>
    <w:rsid w:val="007E4583"/>
    <w:rsid w:val="007E481F"/>
    <w:rsid w:val="007E4988"/>
    <w:rsid w:val="007E5589"/>
    <w:rsid w:val="007E5DDF"/>
    <w:rsid w:val="007E69AC"/>
    <w:rsid w:val="007E6F7C"/>
    <w:rsid w:val="007E726D"/>
    <w:rsid w:val="007E766E"/>
    <w:rsid w:val="007E77B6"/>
    <w:rsid w:val="007E7A17"/>
    <w:rsid w:val="007F03B9"/>
    <w:rsid w:val="007F07DD"/>
    <w:rsid w:val="007F153D"/>
    <w:rsid w:val="007F1903"/>
    <w:rsid w:val="007F1FCD"/>
    <w:rsid w:val="007F262A"/>
    <w:rsid w:val="007F2711"/>
    <w:rsid w:val="007F3861"/>
    <w:rsid w:val="007F3BDD"/>
    <w:rsid w:val="007F3C89"/>
    <w:rsid w:val="007F3D1D"/>
    <w:rsid w:val="007F3D7E"/>
    <w:rsid w:val="007F4311"/>
    <w:rsid w:val="007F43EA"/>
    <w:rsid w:val="007F49B9"/>
    <w:rsid w:val="007F5303"/>
    <w:rsid w:val="007F539E"/>
    <w:rsid w:val="007F5A18"/>
    <w:rsid w:val="007F5C36"/>
    <w:rsid w:val="007F5D00"/>
    <w:rsid w:val="007F600A"/>
    <w:rsid w:val="007F638C"/>
    <w:rsid w:val="007F76E0"/>
    <w:rsid w:val="007F7FA8"/>
    <w:rsid w:val="00800106"/>
    <w:rsid w:val="008002FE"/>
    <w:rsid w:val="008004B6"/>
    <w:rsid w:val="008008F8"/>
    <w:rsid w:val="00800CD9"/>
    <w:rsid w:val="008011A6"/>
    <w:rsid w:val="0080169D"/>
    <w:rsid w:val="0080176E"/>
    <w:rsid w:val="00801BFB"/>
    <w:rsid w:val="00801E02"/>
    <w:rsid w:val="008029F9"/>
    <w:rsid w:val="00803685"/>
    <w:rsid w:val="008039D1"/>
    <w:rsid w:val="00803C58"/>
    <w:rsid w:val="00803D39"/>
    <w:rsid w:val="008041CD"/>
    <w:rsid w:val="0080438D"/>
    <w:rsid w:val="00804673"/>
    <w:rsid w:val="00804C9E"/>
    <w:rsid w:val="00805935"/>
    <w:rsid w:val="0080605E"/>
    <w:rsid w:val="0080613A"/>
    <w:rsid w:val="0080697A"/>
    <w:rsid w:val="00806A13"/>
    <w:rsid w:val="00806C07"/>
    <w:rsid w:val="00806EF7"/>
    <w:rsid w:val="008071C5"/>
    <w:rsid w:val="008072FB"/>
    <w:rsid w:val="0080757F"/>
    <w:rsid w:val="0080771A"/>
    <w:rsid w:val="0080782A"/>
    <w:rsid w:val="00807CD4"/>
    <w:rsid w:val="00810281"/>
    <w:rsid w:val="0081244F"/>
    <w:rsid w:val="0081248E"/>
    <w:rsid w:val="00812ADA"/>
    <w:rsid w:val="00813030"/>
    <w:rsid w:val="008130C8"/>
    <w:rsid w:val="008131B6"/>
    <w:rsid w:val="0081337B"/>
    <w:rsid w:val="00813B59"/>
    <w:rsid w:val="00813F59"/>
    <w:rsid w:val="008142B7"/>
    <w:rsid w:val="00814F24"/>
    <w:rsid w:val="00815A3D"/>
    <w:rsid w:val="00815C0E"/>
    <w:rsid w:val="00815D0E"/>
    <w:rsid w:val="00815F5B"/>
    <w:rsid w:val="00816C0A"/>
    <w:rsid w:val="00817848"/>
    <w:rsid w:val="0081789A"/>
    <w:rsid w:val="008178F6"/>
    <w:rsid w:val="00817B8B"/>
    <w:rsid w:val="00817D6F"/>
    <w:rsid w:val="00820451"/>
    <w:rsid w:val="008205A1"/>
    <w:rsid w:val="00820CC6"/>
    <w:rsid w:val="00821640"/>
    <w:rsid w:val="00821776"/>
    <w:rsid w:val="00821A8F"/>
    <w:rsid w:val="00821FF0"/>
    <w:rsid w:val="00822130"/>
    <w:rsid w:val="00822503"/>
    <w:rsid w:val="0082288B"/>
    <w:rsid w:val="00822EDB"/>
    <w:rsid w:val="00823124"/>
    <w:rsid w:val="008233B3"/>
    <w:rsid w:val="0082388E"/>
    <w:rsid w:val="008247F0"/>
    <w:rsid w:val="008249DD"/>
    <w:rsid w:val="00824F66"/>
    <w:rsid w:val="008250C8"/>
    <w:rsid w:val="008256DB"/>
    <w:rsid w:val="00825D7A"/>
    <w:rsid w:val="0082624A"/>
    <w:rsid w:val="008264C3"/>
    <w:rsid w:val="008266F6"/>
    <w:rsid w:val="008269ED"/>
    <w:rsid w:val="00827518"/>
    <w:rsid w:val="0083009F"/>
    <w:rsid w:val="0083042B"/>
    <w:rsid w:val="008309B2"/>
    <w:rsid w:val="0083101C"/>
    <w:rsid w:val="008318A9"/>
    <w:rsid w:val="00831CBF"/>
    <w:rsid w:val="00832052"/>
    <w:rsid w:val="0083222B"/>
    <w:rsid w:val="00832230"/>
    <w:rsid w:val="00832241"/>
    <w:rsid w:val="008324AF"/>
    <w:rsid w:val="00832E32"/>
    <w:rsid w:val="00833524"/>
    <w:rsid w:val="00833B2F"/>
    <w:rsid w:val="00833F6D"/>
    <w:rsid w:val="0083481E"/>
    <w:rsid w:val="0083483A"/>
    <w:rsid w:val="00834A7C"/>
    <w:rsid w:val="00834BAF"/>
    <w:rsid w:val="00834E57"/>
    <w:rsid w:val="008352C3"/>
    <w:rsid w:val="00835374"/>
    <w:rsid w:val="008356E5"/>
    <w:rsid w:val="008368D1"/>
    <w:rsid w:val="00836F48"/>
    <w:rsid w:val="0083747C"/>
    <w:rsid w:val="0083766A"/>
    <w:rsid w:val="0083796E"/>
    <w:rsid w:val="008401FA"/>
    <w:rsid w:val="00840508"/>
    <w:rsid w:val="008409B2"/>
    <w:rsid w:val="00840E9D"/>
    <w:rsid w:val="00841286"/>
    <w:rsid w:val="0084129C"/>
    <w:rsid w:val="008413DF"/>
    <w:rsid w:val="00841AD9"/>
    <w:rsid w:val="00841BC4"/>
    <w:rsid w:val="00841FC6"/>
    <w:rsid w:val="00842156"/>
    <w:rsid w:val="00842C9D"/>
    <w:rsid w:val="00842ED3"/>
    <w:rsid w:val="0084360E"/>
    <w:rsid w:val="00843842"/>
    <w:rsid w:val="00843E8A"/>
    <w:rsid w:val="008440E6"/>
    <w:rsid w:val="00844B51"/>
    <w:rsid w:val="00844DEE"/>
    <w:rsid w:val="00844F38"/>
    <w:rsid w:val="00845732"/>
    <w:rsid w:val="00845A65"/>
    <w:rsid w:val="00845DC3"/>
    <w:rsid w:val="00845FB8"/>
    <w:rsid w:val="008461A7"/>
    <w:rsid w:val="00846771"/>
    <w:rsid w:val="008468D9"/>
    <w:rsid w:val="00846DA3"/>
    <w:rsid w:val="008470CF"/>
    <w:rsid w:val="008470E6"/>
    <w:rsid w:val="00847225"/>
    <w:rsid w:val="00847A30"/>
    <w:rsid w:val="008516A4"/>
    <w:rsid w:val="00851B51"/>
    <w:rsid w:val="00851E2F"/>
    <w:rsid w:val="00851ED0"/>
    <w:rsid w:val="00852256"/>
    <w:rsid w:val="00852434"/>
    <w:rsid w:val="0085277E"/>
    <w:rsid w:val="00852E01"/>
    <w:rsid w:val="00852ECF"/>
    <w:rsid w:val="008538A5"/>
    <w:rsid w:val="008538EE"/>
    <w:rsid w:val="0085396B"/>
    <w:rsid w:val="008539CC"/>
    <w:rsid w:val="008543FF"/>
    <w:rsid w:val="00854A50"/>
    <w:rsid w:val="00854EDD"/>
    <w:rsid w:val="00855831"/>
    <w:rsid w:val="00855BC2"/>
    <w:rsid w:val="0085637A"/>
    <w:rsid w:val="008569C7"/>
    <w:rsid w:val="00856BA2"/>
    <w:rsid w:val="00856F2F"/>
    <w:rsid w:val="008572D9"/>
    <w:rsid w:val="00857C8F"/>
    <w:rsid w:val="00857D28"/>
    <w:rsid w:val="0086012E"/>
    <w:rsid w:val="00861AD8"/>
    <w:rsid w:val="00861E13"/>
    <w:rsid w:val="00862032"/>
    <w:rsid w:val="008621E5"/>
    <w:rsid w:val="0086264D"/>
    <w:rsid w:val="00863C16"/>
    <w:rsid w:val="008640F6"/>
    <w:rsid w:val="008644FB"/>
    <w:rsid w:val="00864728"/>
    <w:rsid w:val="0086502B"/>
    <w:rsid w:val="0086502E"/>
    <w:rsid w:val="0086523C"/>
    <w:rsid w:val="0086615E"/>
    <w:rsid w:val="00866165"/>
    <w:rsid w:val="008669CB"/>
    <w:rsid w:val="00866A13"/>
    <w:rsid w:val="00867265"/>
    <w:rsid w:val="008672DB"/>
    <w:rsid w:val="0086760F"/>
    <w:rsid w:val="00867AD7"/>
    <w:rsid w:val="00867DAB"/>
    <w:rsid w:val="00867E7A"/>
    <w:rsid w:val="00867EFA"/>
    <w:rsid w:val="0087190E"/>
    <w:rsid w:val="00872794"/>
    <w:rsid w:val="00872D43"/>
    <w:rsid w:val="00872ED6"/>
    <w:rsid w:val="008747BF"/>
    <w:rsid w:val="00874E25"/>
    <w:rsid w:val="00875110"/>
    <w:rsid w:val="00875611"/>
    <w:rsid w:val="00875840"/>
    <w:rsid w:val="00875EAC"/>
    <w:rsid w:val="00875F0D"/>
    <w:rsid w:val="00875F13"/>
    <w:rsid w:val="008763AB"/>
    <w:rsid w:val="00876759"/>
    <w:rsid w:val="00877941"/>
    <w:rsid w:val="00877B45"/>
    <w:rsid w:val="00877DB3"/>
    <w:rsid w:val="00877E5D"/>
    <w:rsid w:val="008801C5"/>
    <w:rsid w:val="008808D5"/>
    <w:rsid w:val="008813D1"/>
    <w:rsid w:val="00881FCA"/>
    <w:rsid w:val="00882062"/>
    <w:rsid w:val="00882277"/>
    <w:rsid w:val="00882334"/>
    <w:rsid w:val="00882548"/>
    <w:rsid w:val="008827D4"/>
    <w:rsid w:val="00883392"/>
    <w:rsid w:val="008833BE"/>
    <w:rsid w:val="008834C1"/>
    <w:rsid w:val="00883974"/>
    <w:rsid w:val="008842B4"/>
    <w:rsid w:val="00884691"/>
    <w:rsid w:val="008846CC"/>
    <w:rsid w:val="008850A7"/>
    <w:rsid w:val="008853E2"/>
    <w:rsid w:val="00885640"/>
    <w:rsid w:val="0088585E"/>
    <w:rsid w:val="008858AC"/>
    <w:rsid w:val="00885938"/>
    <w:rsid w:val="00885952"/>
    <w:rsid w:val="00886287"/>
    <w:rsid w:val="00886389"/>
    <w:rsid w:val="00886514"/>
    <w:rsid w:val="008865C2"/>
    <w:rsid w:val="008869AE"/>
    <w:rsid w:val="00886A9B"/>
    <w:rsid w:val="00886B21"/>
    <w:rsid w:val="00886C1E"/>
    <w:rsid w:val="0088722E"/>
    <w:rsid w:val="00887AAB"/>
    <w:rsid w:val="00887FF3"/>
    <w:rsid w:val="008903BE"/>
    <w:rsid w:val="00890619"/>
    <w:rsid w:val="00890805"/>
    <w:rsid w:val="0089085A"/>
    <w:rsid w:val="00891386"/>
    <w:rsid w:val="008917E3"/>
    <w:rsid w:val="00891DB2"/>
    <w:rsid w:val="00892496"/>
    <w:rsid w:val="008924C0"/>
    <w:rsid w:val="00892B32"/>
    <w:rsid w:val="008935CD"/>
    <w:rsid w:val="00893F88"/>
    <w:rsid w:val="00894690"/>
    <w:rsid w:val="008947C2"/>
    <w:rsid w:val="00894E0E"/>
    <w:rsid w:val="00894EFE"/>
    <w:rsid w:val="008958CC"/>
    <w:rsid w:val="00895B16"/>
    <w:rsid w:val="008964BF"/>
    <w:rsid w:val="008965DF"/>
    <w:rsid w:val="00897118"/>
    <w:rsid w:val="00897E00"/>
    <w:rsid w:val="008A00A2"/>
    <w:rsid w:val="008A0398"/>
    <w:rsid w:val="008A0624"/>
    <w:rsid w:val="008A0A6E"/>
    <w:rsid w:val="008A0FAE"/>
    <w:rsid w:val="008A104A"/>
    <w:rsid w:val="008A200C"/>
    <w:rsid w:val="008A2E53"/>
    <w:rsid w:val="008A2EE4"/>
    <w:rsid w:val="008A3716"/>
    <w:rsid w:val="008A4004"/>
    <w:rsid w:val="008A4352"/>
    <w:rsid w:val="008A4813"/>
    <w:rsid w:val="008A49EF"/>
    <w:rsid w:val="008A4D06"/>
    <w:rsid w:val="008A4D08"/>
    <w:rsid w:val="008A4DC9"/>
    <w:rsid w:val="008A4ECA"/>
    <w:rsid w:val="008A51A7"/>
    <w:rsid w:val="008A53D2"/>
    <w:rsid w:val="008A5420"/>
    <w:rsid w:val="008A55F2"/>
    <w:rsid w:val="008A5DEE"/>
    <w:rsid w:val="008A6439"/>
    <w:rsid w:val="008A6458"/>
    <w:rsid w:val="008A6C5F"/>
    <w:rsid w:val="008A6E6C"/>
    <w:rsid w:val="008A6F22"/>
    <w:rsid w:val="008A703F"/>
    <w:rsid w:val="008A7539"/>
    <w:rsid w:val="008A7A3B"/>
    <w:rsid w:val="008B01B7"/>
    <w:rsid w:val="008B12AE"/>
    <w:rsid w:val="008B16A8"/>
    <w:rsid w:val="008B17B1"/>
    <w:rsid w:val="008B1991"/>
    <w:rsid w:val="008B1CE2"/>
    <w:rsid w:val="008B2112"/>
    <w:rsid w:val="008B23D3"/>
    <w:rsid w:val="008B23D5"/>
    <w:rsid w:val="008B31CE"/>
    <w:rsid w:val="008B3C21"/>
    <w:rsid w:val="008B4DC0"/>
    <w:rsid w:val="008B5A83"/>
    <w:rsid w:val="008B5D8F"/>
    <w:rsid w:val="008B766E"/>
    <w:rsid w:val="008C04CA"/>
    <w:rsid w:val="008C0D0F"/>
    <w:rsid w:val="008C0D24"/>
    <w:rsid w:val="008C1872"/>
    <w:rsid w:val="008C235B"/>
    <w:rsid w:val="008C2431"/>
    <w:rsid w:val="008C267A"/>
    <w:rsid w:val="008C27FF"/>
    <w:rsid w:val="008C325F"/>
    <w:rsid w:val="008C42DD"/>
    <w:rsid w:val="008C4493"/>
    <w:rsid w:val="008C4D8A"/>
    <w:rsid w:val="008C54B0"/>
    <w:rsid w:val="008C55B2"/>
    <w:rsid w:val="008C5909"/>
    <w:rsid w:val="008C623E"/>
    <w:rsid w:val="008C6D9E"/>
    <w:rsid w:val="008C72D9"/>
    <w:rsid w:val="008C7855"/>
    <w:rsid w:val="008C7A52"/>
    <w:rsid w:val="008C7CC7"/>
    <w:rsid w:val="008C7FE8"/>
    <w:rsid w:val="008D0114"/>
    <w:rsid w:val="008D03E2"/>
    <w:rsid w:val="008D0497"/>
    <w:rsid w:val="008D0751"/>
    <w:rsid w:val="008D0CDE"/>
    <w:rsid w:val="008D0DA4"/>
    <w:rsid w:val="008D0F7D"/>
    <w:rsid w:val="008D103D"/>
    <w:rsid w:val="008D10B2"/>
    <w:rsid w:val="008D12C5"/>
    <w:rsid w:val="008D1599"/>
    <w:rsid w:val="008D17EE"/>
    <w:rsid w:val="008D1BFE"/>
    <w:rsid w:val="008D1C9A"/>
    <w:rsid w:val="008D2A23"/>
    <w:rsid w:val="008D2D38"/>
    <w:rsid w:val="008D2EB2"/>
    <w:rsid w:val="008D3064"/>
    <w:rsid w:val="008D35C7"/>
    <w:rsid w:val="008D35F4"/>
    <w:rsid w:val="008D3628"/>
    <w:rsid w:val="008D3FA3"/>
    <w:rsid w:val="008D457C"/>
    <w:rsid w:val="008D457F"/>
    <w:rsid w:val="008D4862"/>
    <w:rsid w:val="008D4AD7"/>
    <w:rsid w:val="008D4E65"/>
    <w:rsid w:val="008D5545"/>
    <w:rsid w:val="008D5CF4"/>
    <w:rsid w:val="008D5DE6"/>
    <w:rsid w:val="008D6EC4"/>
    <w:rsid w:val="008E05F5"/>
    <w:rsid w:val="008E060C"/>
    <w:rsid w:val="008E089D"/>
    <w:rsid w:val="008E0926"/>
    <w:rsid w:val="008E12B6"/>
    <w:rsid w:val="008E193C"/>
    <w:rsid w:val="008E1E1E"/>
    <w:rsid w:val="008E212E"/>
    <w:rsid w:val="008E2351"/>
    <w:rsid w:val="008E2B60"/>
    <w:rsid w:val="008E2FFA"/>
    <w:rsid w:val="008E3A64"/>
    <w:rsid w:val="008E3E8F"/>
    <w:rsid w:val="008E4BC7"/>
    <w:rsid w:val="008E4E1C"/>
    <w:rsid w:val="008E4FB8"/>
    <w:rsid w:val="008E5016"/>
    <w:rsid w:val="008E57DE"/>
    <w:rsid w:val="008E5E55"/>
    <w:rsid w:val="008E61C3"/>
    <w:rsid w:val="008E69FD"/>
    <w:rsid w:val="008E6A26"/>
    <w:rsid w:val="008E7137"/>
    <w:rsid w:val="008E72ED"/>
    <w:rsid w:val="008E7B09"/>
    <w:rsid w:val="008F00B6"/>
    <w:rsid w:val="008F00BF"/>
    <w:rsid w:val="008F0904"/>
    <w:rsid w:val="008F095F"/>
    <w:rsid w:val="008F0D5D"/>
    <w:rsid w:val="008F0FDA"/>
    <w:rsid w:val="008F1191"/>
    <w:rsid w:val="008F1238"/>
    <w:rsid w:val="008F16C5"/>
    <w:rsid w:val="008F16ED"/>
    <w:rsid w:val="008F19EC"/>
    <w:rsid w:val="008F1CE6"/>
    <w:rsid w:val="008F2133"/>
    <w:rsid w:val="008F258A"/>
    <w:rsid w:val="008F2C25"/>
    <w:rsid w:val="008F2CEF"/>
    <w:rsid w:val="008F3781"/>
    <w:rsid w:val="008F423C"/>
    <w:rsid w:val="008F4BAD"/>
    <w:rsid w:val="008F4E0B"/>
    <w:rsid w:val="008F581F"/>
    <w:rsid w:val="008F5940"/>
    <w:rsid w:val="008F6357"/>
    <w:rsid w:val="008F6B60"/>
    <w:rsid w:val="008F7149"/>
    <w:rsid w:val="008F749D"/>
    <w:rsid w:val="008F7731"/>
    <w:rsid w:val="008F7877"/>
    <w:rsid w:val="0090042F"/>
    <w:rsid w:val="00900473"/>
    <w:rsid w:val="00900A5F"/>
    <w:rsid w:val="00900C65"/>
    <w:rsid w:val="009010D3"/>
    <w:rsid w:val="009013C0"/>
    <w:rsid w:val="0090188F"/>
    <w:rsid w:val="009018BC"/>
    <w:rsid w:val="00901F4B"/>
    <w:rsid w:val="009028E5"/>
    <w:rsid w:val="00903224"/>
    <w:rsid w:val="009037DC"/>
    <w:rsid w:val="00903A7A"/>
    <w:rsid w:val="0090441A"/>
    <w:rsid w:val="00905092"/>
    <w:rsid w:val="00905BE0"/>
    <w:rsid w:val="00906224"/>
    <w:rsid w:val="009066A0"/>
    <w:rsid w:val="00906CFA"/>
    <w:rsid w:val="009070AC"/>
    <w:rsid w:val="0090748E"/>
    <w:rsid w:val="009074E3"/>
    <w:rsid w:val="00907866"/>
    <w:rsid w:val="00907C6B"/>
    <w:rsid w:val="00907E28"/>
    <w:rsid w:val="00910719"/>
    <w:rsid w:val="0091102D"/>
    <w:rsid w:val="00911666"/>
    <w:rsid w:val="009117FD"/>
    <w:rsid w:val="00911A90"/>
    <w:rsid w:val="00912019"/>
    <w:rsid w:val="00912506"/>
    <w:rsid w:val="00912510"/>
    <w:rsid w:val="00912617"/>
    <w:rsid w:val="00912795"/>
    <w:rsid w:val="00912E40"/>
    <w:rsid w:val="009131BA"/>
    <w:rsid w:val="009131D4"/>
    <w:rsid w:val="009131F2"/>
    <w:rsid w:val="009136E4"/>
    <w:rsid w:val="00914180"/>
    <w:rsid w:val="00914B7E"/>
    <w:rsid w:val="0091595F"/>
    <w:rsid w:val="009159E2"/>
    <w:rsid w:val="00915A89"/>
    <w:rsid w:val="00915EE0"/>
    <w:rsid w:val="009170EA"/>
    <w:rsid w:val="00917263"/>
    <w:rsid w:val="0091727D"/>
    <w:rsid w:val="009175D3"/>
    <w:rsid w:val="00917692"/>
    <w:rsid w:val="00920893"/>
    <w:rsid w:val="0092096B"/>
    <w:rsid w:val="00920A09"/>
    <w:rsid w:val="009215D5"/>
    <w:rsid w:val="00921739"/>
    <w:rsid w:val="009219BD"/>
    <w:rsid w:val="00922E6B"/>
    <w:rsid w:val="0092377F"/>
    <w:rsid w:val="009238FA"/>
    <w:rsid w:val="00923E9A"/>
    <w:rsid w:val="00924334"/>
    <w:rsid w:val="009245D5"/>
    <w:rsid w:val="00924C5C"/>
    <w:rsid w:val="00924D48"/>
    <w:rsid w:val="00924EE0"/>
    <w:rsid w:val="00925931"/>
    <w:rsid w:val="0092593B"/>
    <w:rsid w:val="00925AE8"/>
    <w:rsid w:val="00925BA7"/>
    <w:rsid w:val="00925EC4"/>
    <w:rsid w:val="009261FC"/>
    <w:rsid w:val="0092642B"/>
    <w:rsid w:val="00926592"/>
    <w:rsid w:val="00926C86"/>
    <w:rsid w:val="00926EAF"/>
    <w:rsid w:val="00926FEF"/>
    <w:rsid w:val="00927705"/>
    <w:rsid w:val="00927C8D"/>
    <w:rsid w:val="00930035"/>
    <w:rsid w:val="00930327"/>
    <w:rsid w:val="00930871"/>
    <w:rsid w:val="0093096B"/>
    <w:rsid w:val="00930A2D"/>
    <w:rsid w:val="00930FA0"/>
    <w:rsid w:val="0093151E"/>
    <w:rsid w:val="00931B63"/>
    <w:rsid w:val="00932209"/>
    <w:rsid w:val="009328C3"/>
    <w:rsid w:val="00932CD5"/>
    <w:rsid w:val="0093382E"/>
    <w:rsid w:val="009339B2"/>
    <w:rsid w:val="009339C3"/>
    <w:rsid w:val="00933AE2"/>
    <w:rsid w:val="00934288"/>
    <w:rsid w:val="00934A09"/>
    <w:rsid w:val="00934B59"/>
    <w:rsid w:val="0093562D"/>
    <w:rsid w:val="00935675"/>
    <w:rsid w:val="00935711"/>
    <w:rsid w:val="009359E6"/>
    <w:rsid w:val="0093604A"/>
    <w:rsid w:val="00936381"/>
    <w:rsid w:val="009368E1"/>
    <w:rsid w:val="00936D93"/>
    <w:rsid w:val="00937944"/>
    <w:rsid w:val="009405E0"/>
    <w:rsid w:val="00940981"/>
    <w:rsid w:val="00940BD5"/>
    <w:rsid w:val="0094105B"/>
    <w:rsid w:val="00941A94"/>
    <w:rsid w:val="009425DE"/>
    <w:rsid w:val="00942AD5"/>
    <w:rsid w:val="00942DD2"/>
    <w:rsid w:val="009433D5"/>
    <w:rsid w:val="00943FDF"/>
    <w:rsid w:val="00944EA1"/>
    <w:rsid w:val="00944EEF"/>
    <w:rsid w:val="009453E1"/>
    <w:rsid w:val="00945959"/>
    <w:rsid w:val="00945A18"/>
    <w:rsid w:val="00945BEE"/>
    <w:rsid w:val="00945D51"/>
    <w:rsid w:val="00946412"/>
    <w:rsid w:val="009472B5"/>
    <w:rsid w:val="00947A03"/>
    <w:rsid w:val="00947DD0"/>
    <w:rsid w:val="00950531"/>
    <w:rsid w:val="009518A5"/>
    <w:rsid w:val="009528F0"/>
    <w:rsid w:val="00953536"/>
    <w:rsid w:val="009539AF"/>
    <w:rsid w:val="00953BA9"/>
    <w:rsid w:val="00953D3F"/>
    <w:rsid w:val="00953E20"/>
    <w:rsid w:val="0095403C"/>
    <w:rsid w:val="0095450A"/>
    <w:rsid w:val="00954E4B"/>
    <w:rsid w:val="009553DF"/>
    <w:rsid w:val="009558D7"/>
    <w:rsid w:val="00955C9A"/>
    <w:rsid w:val="0095655B"/>
    <w:rsid w:val="009571D7"/>
    <w:rsid w:val="00957214"/>
    <w:rsid w:val="0096022F"/>
    <w:rsid w:val="0096070B"/>
    <w:rsid w:val="00960A7C"/>
    <w:rsid w:val="00960E7E"/>
    <w:rsid w:val="009610C1"/>
    <w:rsid w:val="0096123E"/>
    <w:rsid w:val="0096134B"/>
    <w:rsid w:val="00961D77"/>
    <w:rsid w:val="009628B0"/>
    <w:rsid w:val="00962D48"/>
    <w:rsid w:val="0096374A"/>
    <w:rsid w:val="00964091"/>
    <w:rsid w:val="00964404"/>
    <w:rsid w:val="009664D4"/>
    <w:rsid w:val="009671F3"/>
    <w:rsid w:val="0096763A"/>
    <w:rsid w:val="00970141"/>
    <w:rsid w:val="0097036C"/>
    <w:rsid w:val="009705F8"/>
    <w:rsid w:val="00970DEC"/>
    <w:rsid w:val="00970E8C"/>
    <w:rsid w:val="0097138C"/>
    <w:rsid w:val="00971B4C"/>
    <w:rsid w:val="0097202B"/>
    <w:rsid w:val="009721E3"/>
    <w:rsid w:val="009722FB"/>
    <w:rsid w:val="00972893"/>
    <w:rsid w:val="00972968"/>
    <w:rsid w:val="00972979"/>
    <w:rsid w:val="00972D60"/>
    <w:rsid w:val="00973298"/>
    <w:rsid w:val="0097378B"/>
    <w:rsid w:val="0097382D"/>
    <w:rsid w:val="009738E8"/>
    <w:rsid w:val="00973A63"/>
    <w:rsid w:val="00973B80"/>
    <w:rsid w:val="0097405F"/>
    <w:rsid w:val="0097413F"/>
    <w:rsid w:val="009744EC"/>
    <w:rsid w:val="0097487B"/>
    <w:rsid w:val="00974A27"/>
    <w:rsid w:val="00974EB3"/>
    <w:rsid w:val="00975251"/>
    <w:rsid w:val="00976514"/>
    <w:rsid w:val="009766DA"/>
    <w:rsid w:val="00976F3A"/>
    <w:rsid w:val="0097705F"/>
    <w:rsid w:val="00981339"/>
    <w:rsid w:val="00981482"/>
    <w:rsid w:val="00981704"/>
    <w:rsid w:val="0098207F"/>
    <w:rsid w:val="009820F7"/>
    <w:rsid w:val="009824DE"/>
    <w:rsid w:val="00982512"/>
    <w:rsid w:val="00983146"/>
    <w:rsid w:val="00983553"/>
    <w:rsid w:val="00984835"/>
    <w:rsid w:val="00984CC6"/>
    <w:rsid w:val="00984F24"/>
    <w:rsid w:val="00984F85"/>
    <w:rsid w:val="009850B2"/>
    <w:rsid w:val="0098590E"/>
    <w:rsid w:val="009867C4"/>
    <w:rsid w:val="00986BB2"/>
    <w:rsid w:val="00986CBE"/>
    <w:rsid w:val="00986E6B"/>
    <w:rsid w:val="0098727A"/>
    <w:rsid w:val="0098774A"/>
    <w:rsid w:val="00987FB2"/>
    <w:rsid w:val="0099061D"/>
    <w:rsid w:val="009906D7"/>
    <w:rsid w:val="00990B6E"/>
    <w:rsid w:val="00990C2D"/>
    <w:rsid w:val="00991372"/>
    <w:rsid w:val="009913E8"/>
    <w:rsid w:val="0099247D"/>
    <w:rsid w:val="009925DB"/>
    <w:rsid w:val="00992B03"/>
    <w:rsid w:val="00992C18"/>
    <w:rsid w:val="00993119"/>
    <w:rsid w:val="009933CE"/>
    <w:rsid w:val="00993A4C"/>
    <w:rsid w:val="00993BAF"/>
    <w:rsid w:val="00993F71"/>
    <w:rsid w:val="00994122"/>
    <w:rsid w:val="009942CD"/>
    <w:rsid w:val="009947B0"/>
    <w:rsid w:val="0099490F"/>
    <w:rsid w:val="00994DA9"/>
    <w:rsid w:val="00995085"/>
    <w:rsid w:val="009950AE"/>
    <w:rsid w:val="0099542D"/>
    <w:rsid w:val="0099607F"/>
    <w:rsid w:val="009962E9"/>
    <w:rsid w:val="00996A76"/>
    <w:rsid w:val="00997AD3"/>
    <w:rsid w:val="00997D6C"/>
    <w:rsid w:val="00997E7A"/>
    <w:rsid w:val="00997F38"/>
    <w:rsid w:val="009A008A"/>
    <w:rsid w:val="009A06DB"/>
    <w:rsid w:val="009A092C"/>
    <w:rsid w:val="009A0CAB"/>
    <w:rsid w:val="009A115C"/>
    <w:rsid w:val="009A116A"/>
    <w:rsid w:val="009A199C"/>
    <w:rsid w:val="009A1B5E"/>
    <w:rsid w:val="009A1E0A"/>
    <w:rsid w:val="009A1EA3"/>
    <w:rsid w:val="009A26D0"/>
    <w:rsid w:val="009A27CC"/>
    <w:rsid w:val="009A2840"/>
    <w:rsid w:val="009A2863"/>
    <w:rsid w:val="009A2FF5"/>
    <w:rsid w:val="009A323E"/>
    <w:rsid w:val="009A38E7"/>
    <w:rsid w:val="009A3DE0"/>
    <w:rsid w:val="009A3FE9"/>
    <w:rsid w:val="009A440F"/>
    <w:rsid w:val="009A44B4"/>
    <w:rsid w:val="009A491E"/>
    <w:rsid w:val="009A4B56"/>
    <w:rsid w:val="009A5074"/>
    <w:rsid w:val="009A5E18"/>
    <w:rsid w:val="009A5FB1"/>
    <w:rsid w:val="009A648F"/>
    <w:rsid w:val="009A6757"/>
    <w:rsid w:val="009A7AEF"/>
    <w:rsid w:val="009B020D"/>
    <w:rsid w:val="009B0251"/>
    <w:rsid w:val="009B0416"/>
    <w:rsid w:val="009B07D4"/>
    <w:rsid w:val="009B0ADE"/>
    <w:rsid w:val="009B1E21"/>
    <w:rsid w:val="009B24DB"/>
    <w:rsid w:val="009B2686"/>
    <w:rsid w:val="009B26C3"/>
    <w:rsid w:val="009B2A68"/>
    <w:rsid w:val="009B3206"/>
    <w:rsid w:val="009B394A"/>
    <w:rsid w:val="009B3959"/>
    <w:rsid w:val="009B3AFA"/>
    <w:rsid w:val="009B3D4B"/>
    <w:rsid w:val="009B5720"/>
    <w:rsid w:val="009B579C"/>
    <w:rsid w:val="009B5D0F"/>
    <w:rsid w:val="009B63F4"/>
    <w:rsid w:val="009B6573"/>
    <w:rsid w:val="009B6999"/>
    <w:rsid w:val="009B6AD4"/>
    <w:rsid w:val="009B6CF0"/>
    <w:rsid w:val="009B6F29"/>
    <w:rsid w:val="009B707C"/>
    <w:rsid w:val="009B7921"/>
    <w:rsid w:val="009B7DEA"/>
    <w:rsid w:val="009B7FE9"/>
    <w:rsid w:val="009C051B"/>
    <w:rsid w:val="009C080A"/>
    <w:rsid w:val="009C0B09"/>
    <w:rsid w:val="009C0CD2"/>
    <w:rsid w:val="009C0E51"/>
    <w:rsid w:val="009C0F73"/>
    <w:rsid w:val="009C11FC"/>
    <w:rsid w:val="009C144C"/>
    <w:rsid w:val="009C1A6C"/>
    <w:rsid w:val="009C1DC1"/>
    <w:rsid w:val="009C1F04"/>
    <w:rsid w:val="009C37C7"/>
    <w:rsid w:val="009C4156"/>
    <w:rsid w:val="009C47D7"/>
    <w:rsid w:val="009C4872"/>
    <w:rsid w:val="009C4B7C"/>
    <w:rsid w:val="009C5027"/>
    <w:rsid w:val="009C5584"/>
    <w:rsid w:val="009C5A20"/>
    <w:rsid w:val="009C6275"/>
    <w:rsid w:val="009C6283"/>
    <w:rsid w:val="009C69EE"/>
    <w:rsid w:val="009C6F9F"/>
    <w:rsid w:val="009C7612"/>
    <w:rsid w:val="009D06B8"/>
    <w:rsid w:val="009D076B"/>
    <w:rsid w:val="009D0D2C"/>
    <w:rsid w:val="009D1006"/>
    <w:rsid w:val="009D1350"/>
    <w:rsid w:val="009D1F29"/>
    <w:rsid w:val="009D239D"/>
    <w:rsid w:val="009D378C"/>
    <w:rsid w:val="009D38AD"/>
    <w:rsid w:val="009D4588"/>
    <w:rsid w:val="009D5251"/>
    <w:rsid w:val="009D5435"/>
    <w:rsid w:val="009D6377"/>
    <w:rsid w:val="009D6432"/>
    <w:rsid w:val="009D6FC0"/>
    <w:rsid w:val="009D7662"/>
    <w:rsid w:val="009D7BDC"/>
    <w:rsid w:val="009D7D2C"/>
    <w:rsid w:val="009D7FE8"/>
    <w:rsid w:val="009E1864"/>
    <w:rsid w:val="009E18DF"/>
    <w:rsid w:val="009E2BD6"/>
    <w:rsid w:val="009E365A"/>
    <w:rsid w:val="009E3BCF"/>
    <w:rsid w:val="009E4157"/>
    <w:rsid w:val="009E42DE"/>
    <w:rsid w:val="009E52A5"/>
    <w:rsid w:val="009E5D8D"/>
    <w:rsid w:val="009E5E68"/>
    <w:rsid w:val="009E6B81"/>
    <w:rsid w:val="009E6D58"/>
    <w:rsid w:val="009E6EC0"/>
    <w:rsid w:val="009E7E3D"/>
    <w:rsid w:val="009F01F6"/>
    <w:rsid w:val="009F0278"/>
    <w:rsid w:val="009F0A02"/>
    <w:rsid w:val="009F1114"/>
    <w:rsid w:val="009F197A"/>
    <w:rsid w:val="009F2724"/>
    <w:rsid w:val="009F293A"/>
    <w:rsid w:val="009F2F7E"/>
    <w:rsid w:val="009F3544"/>
    <w:rsid w:val="009F3C5D"/>
    <w:rsid w:val="009F4F17"/>
    <w:rsid w:val="009F53B7"/>
    <w:rsid w:val="009F5546"/>
    <w:rsid w:val="009F5E27"/>
    <w:rsid w:val="009F6436"/>
    <w:rsid w:val="009F6ADB"/>
    <w:rsid w:val="009F6BF0"/>
    <w:rsid w:val="009F6CE7"/>
    <w:rsid w:val="009F75CB"/>
    <w:rsid w:val="009F7E29"/>
    <w:rsid w:val="00A00433"/>
    <w:rsid w:val="00A00522"/>
    <w:rsid w:val="00A006C5"/>
    <w:rsid w:val="00A00ED2"/>
    <w:rsid w:val="00A015AC"/>
    <w:rsid w:val="00A015BF"/>
    <w:rsid w:val="00A01AF7"/>
    <w:rsid w:val="00A01D3D"/>
    <w:rsid w:val="00A027B7"/>
    <w:rsid w:val="00A030E9"/>
    <w:rsid w:val="00A03842"/>
    <w:rsid w:val="00A04210"/>
    <w:rsid w:val="00A04B9B"/>
    <w:rsid w:val="00A05154"/>
    <w:rsid w:val="00A0536F"/>
    <w:rsid w:val="00A053DE"/>
    <w:rsid w:val="00A05549"/>
    <w:rsid w:val="00A05A1E"/>
    <w:rsid w:val="00A06526"/>
    <w:rsid w:val="00A07420"/>
    <w:rsid w:val="00A0791B"/>
    <w:rsid w:val="00A07960"/>
    <w:rsid w:val="00A102BA"/>
    <w:rsid w:val="00A10AB5"/>
    <w:rsid w:val="00A11927"/>
    <w:rsid w:val="00A121DC"/>
    <w:rsid w:val="00A12277"/>
    <w:rsid w:val="00A12527"/>
    <w:rsid w:val="00A12561"/>
    <w:rsid w:val="00A1299C"/>
    <w:rsid w:val="00A13A61"/>
    <w:rsid w:val="00A14C59"/>
    <w:rsid w:val="00A14DC9"/>
    <w:rsid w:val="00A15847"/>
    <w:rsid w:val="00A170A1"/>
    <w:rsid w:val="00A17280"/>
    <w:rsid w:val="00A1751B"/>
    <w:rsid w:val="00A17952"/>
    <w:rsid w:val="00A200D6"/>
    <w:rsid w:val="00A20D5E"/>
    <w:rsid w:val="00A215CE"/>
    <w:rsid w:val="00A217B3"/>
    <w:rsid w:val="00A22129"/>
    <w:rsid w:val="00A223CF"/>
    <w:rsid w:val="00A228E9"/>
    <w:rsid w:val="00A22B3F"/>
    <w:rsid w:val="00A23152"/>
    <w:rsid w:val="00A23893"/>
    <w:rsid w:val="00A23FD3"/>
    <w:rsid w:val="00A24309"/>
    <w:rsid w:val="00A25198"/>
    <w:rsid w:val="00A253F2"/>
    <w:rsid w:val="00A2543A"/>
    <w:rsid w:val="00A25D96"/>
    <w:rsid w:val="00A26057"/>
    <w:rsid w:val="00A26286"/>
    <w:rsid w:val="00A262AF"/>
    <w:rsid w:val="00A2653F"/>
    <w:rsid w:val="00A2737F"/>
    <w:rsid w:val="00A27C01"/>
    <w:rsid w:val="00A27C37"/>
    <w:rsid w:val="00A3029D"/>
    <w:rsid w:val="00A30BCC"/>
    <w:rsid w:val="00A30CF3"/>
    <w:rsid w:val="00A30F00"/>
    <w:rsid w:val="00A31339"/>
    <w:rsid w:val="00A31972"/>
    <w:rsid w:val="00A329C4"/>
    <w:rsid w:val="00A32C21"/>
    <w:rsid w:val="00A32E79"/>
    <w:rsid w:val="00A33041"/>
    <w:rsid w:val="00A33773"/>
    <w:rsid w:val="00A340A5"/>
    <w:rsid w:val="00A3470D"/>
    <w:rsid w:val="00A34A62"/>
    <w:rsid w:val="00A34F85"/>
    <w:rsid w:val="00A3501E"/>
    <w:rsid w:val="00A354D5"/>
    <w:rsid w:val="00A355E8"/>
    <w:rsid w:val="00A35936"/>
    <w:rsid w:val="00A3688F"/>
    <w:rsid w:val="00A36B8D"/>
    <w:rsid w:val="00A36CCC"/>
    <w:rsid w:val="00A36E17"/>
    <w:rsid w:val="00A372C0"/>
    <w:rsid w:val="00A3758B"/>
    <w:rsid w:val="00A377AC"/>
    <w:rsid w:val="00A37A26"/>
    <w:rsid w:val="00A37BB4"/>
    <w:rsid w:val="00A403BD"/>
    <w:rsid w:val="00A40605"/>
    <w:rsid w:val="00A407C4"/>
    <w:rsid w:val="00A4081E"/>
    <w:rsid w:val="00A40952"/>
    <w:rsid w:val="00A40F19"/>
    <w:rsid w:val="00A41250"/>
    <w:rsid w:val="00A41265"/>
    <w:rsid w:val="00A41D4E"/>
    <w:rsid w:val="00A42594"/>
    <w:rsid w:val="00A428E2"/>
    <w:rsid w:val="00A42FD0"/>
    <w:rsid w:val="00A430FB"/>
    <w:rsid w:val="00A43BA2"/>
    <w:rsid w:val="00A43CB4"/>
    <w:rsid w:val="00A43CCB"/>
    <w:rsid w:val="00A43EE3"/>
    <w:rsid w:val="00A44370"/>
    <w:rsid w:val="00A443C5"/>
    <w:rsid w:val="00A45061"/>
    <w:rsid w:val="00A457EE"/>
    <w:rsid w:val="00A46217"/>
    <w:rsid w:val="00A4762F"/>
    <w:rsid w:val="00A47637"/>
    <w:rsid w:val="00A477FE"/>
    <w:rsid w:val="00A5003B"/>
    <w:rsid w:val="00A5075C"/>
    <w:rsid w:val="00A50820"/>
    <w:rsid w:val="00A50966"/>
    <w:rsid w:val="00A50E0C"/>
    <w:rsid w:val="00A51B34"/>
    <w:rsid w:val="00A51D3D"/>
    <w:rsid w:val="00A523E2"/>
    <w:rsid w:val="00A52A8F"/>
    <w:rsid w:val="00A52CEF"/>
    <w:rsid w:val="00A53312"/>
    <w:rsid w:val="00A5345B"/>
    <w:rsid w:val="00A535CE"/>
    <w:rsid w:val="00A5360B"/>
    <w:rsid w:val="00A53703"/>
    <w:rsid w:val="00A5381C"/>
    <w:rsid w:val="00A53DE6"/>
    <w:rsid w:val="00A53EE2"/>
    <w:rsid w:val="00A54DBB"/>
    <w:rsid w:val="00A54DF5"/>
    <w:rsid w:val="00A54FF5"/>
    <w:rsid w:val="00A55075"/>
    <w:rsid w:val="00A55485"/>
    <w:rsid w:val="00A55957"/>
    <w:rsid w:val="00A5596F"/>
    <w:rsid w:val="00A56716"/>
    <w:rsid w:val="00A5788B"/>
    <w:rsid w:val="00A57B1A"/>
    <w:rsid w:val="00A57B64"/>
    <w:rsid w:val="00A57E18"/>
    <w:rsid w:val="00A57F64"/>
    <w:rsid w:val="00A60C27"/>
    <w:rsid w:val="00A60DB2"/>
    <w:rsid w:val="00A614BC"/>
    <w:rsid w:val="00A619D5"/>
    <w:rsid w:val="00A61A5A"/>
    <w:rsid w:val="00A6330E"/>
    <w:rsid w:val="00A635C2"/>
    <w:rsid w:val="00A6376A"/>
    <w:rsid w:val="00A63844"/>
    <w:rsid w:val="00A63B99"/>
    <w:rsid w:val="00A63D59"/>
    <w:rsid w:val="00A63DC1"/>
    <w:rsid w:val="00A640FF"/>
    <w:rsid w:val="00A6480F"/>
    <w:rsid w:val="00A64BC9"/>
    <w:rsid w:val="00A64D6E"/>
    <w:rsid w:val="00A6555E"/>
    <w:rsid w:val="00A66027"/>
    <w:rsid w:val="00A66BC2"/>
    <w:rsid w:val="00A66BD9"/>
    <w:rsid w:val="00A66E3E"/>
    <w:rsid w:val="00A6707E"/>
    <w:rsid w:val="00A6765B"/>
    <w:rsid w:val="00A700F9"/>
    <w:rsid w:val="00A70174"/>
    <w:rsid w:val="00A70C5D"/>
    <w:rsid w:val="00A71144"/>
    <w:rsid w:val="00A71153"/>
    <w:rsid w:val="00A7142F"/>
    <w:rsid w:val="00A71E3A"/>
    <w:rsid w:val="00A71E4C"/>
    <w:rsid w:val="00A72E00"/>
    <w:rsid w:val="00A73BBE"/>
    <w:rsid w:val="00A73DBE"/>
    <w:rsid w:val="00A73EF9"/>
    <w:rsid w:val="00A73F53"/>
    <w:rsid w:val="00A742BE"/>
    <w:rsid w:val="00A747C2"/>
    <w:rsid w:val="00A749D7"/>
    <w:rsid w:val="00A74AF4"/>
    <w:rsid w:val="00A75210"/>
    <w:rsid w:val="00A75310"/>
    <w:rsid w:val="00A7590B"/>
    <w:rsid w:val="00A75AF5"/>
    <w:rsid w:val="00A75B1E"/>
    <w:rsid w:val="00A75B7D"/>
    <w:rsid w:val="00A75FC0"/>
    <w:rsid w:val="00A7622C"/>
    <w:rsid w:val="00A76269"/>
    <w:rsid w:val="00A7745D"/>
    <w:rsid w:val="00A77AF6"/>
    <w:rsid w:val="00A80099"/>
    <w:rsid w:val="00A805B1"/>
    <w:rsid w:val="00A80856"/>
    <w:rsid w:val="00A80F3D"/>
    <w:rsid w:val="00A80F4C"/>
    <w:rsid w:val="00A81695"/>
    <w:rsid w:val="00A81700"/>
    <w:rsid w:val="00A821AB"/>
    <w:rsid w:val="00A82805"/>
    <w:rsid w:val="00A82B9D"/>
    <w:rsid w:val="00A830AB"/>
    <w:rsid w:val="00A83728"/>
    <w:rsid w:val="00A83B38"/>
    <w:rsid w:val="00A844A0"/>
    <w:rsid w:val="00A847FF"/>
    <w:rsid w:val="00A8598E"/>
    <w:rsid w:val="00A85F1D"/>
    <w:rsid w:val="00A86209"/>
    <w:rsid w:val="00A86730"/>
    <w:rsid w:val="00A8713B"/>
    <w:rsid w:val="00A87180"/>
    <w:rsid w:val="00A872F5"/>
    <w:rsid w:val="00A873A7"/>
    <w:rsid w:val="00A90D41"/>
    <w:rsid w:val="00A9139E"/>
    <w:rsid w:val="00A91B97"/>
    <w:rsid w:val="00A9219F"/>
    <w:rsid w:val="00A92669"/>
    <w:rsid w:val="00A92A58"/>
    <w:rsid w:val="00A92D9C"/>
    <w:rsid w:val="00A931B2"/>
    <w:rsid w:val="00A931C1"/>
    <w:rsid w:val="00A93FD4"/>
    <w:rsid w:val="00A94184"/>
    <w:rsid w:val="00A9457A"/>
    <w:rsid w:val="00A94607"/>
    <w:rsid w:val="00A94B83"/>
    <w:rsid w:val="00A94CA0"/>
    <w:rsid w:val="00A94F17"/>
    <w:rsid w:val="00A94FE1"/>
    <w:rsid w:val="00A95027"/>
    <w:rsid w:val="00A95832"/>
    <w:rsid w:val="00A95C78"/>
    <w:rsid w:val="00A9607A"/>
    <w:rsid w:val="00A96DBE"/>
    <w:rsid w:val="00A972B2"/>
    <w:rsid w:val="00A978BE"/>
    <w:rsid w:val="00AA0874"/>
    <w:rsid w:val="00AA0C63"/>
    <w:rsid w:val="00AA1125"/>
    <w:rsid w:val="00AA11D2"/>
    <w:rsid w:val="00AA15BB"/>
    <w:rsid w:val="00AA17A0"/>
    <w:rsid w:val="00AA1812"/>
    <w:rsid w:val="00AA1C2A"/>
    <w:rsid w:val="00AA32C1"/>
    <w:rsid w:val="00AA343F"/>
    <w:rsid w:val="00AA387E"/>
    <w:rsid w:val="00AA43ED"/>
    <w:rsid w:val="00AA5508"/>
    <w:rsid w:val="00AA6010"/>
    <w:rsid w:val="00AA637B"/>
    <w:rsid w:val="00AA6F05"/>
    <w:rsid w:val="00AA7024"/>
    <w:rsid w:val="00AB02F5"/>
    <w:rsid w:val="00AB03B2"/>
    <w:rsid w:val="00AB03D6"/>
    <w:rsid w:val="00AB0481"/>
    <w:rsid w:val="00AB1FB1"/>
    <w:rsid w:val="00AB2463"/>
    <w:rsid w:val="00AB2E08"/>
    <w:rsid w:val="00AB31AD"/>
    <w:rsid w:val="00AB3A0B"/>
    <w:rsid w:val="00AB3A9F"/>
    <w:rsid w:val="00AB3BC7"/>
    <w:rsid w:val="00AB42EC"/>
    <w:rsid w:val="00AB49FD"/>
    <w:rsid w:val="00AB53F1"/>
    <w:rsid w:val="00AB540C"/>
    <w:rsid w:val="00AB5473"/>
    <w:rsid w:val="00AB5C6C"/>
    <w:rsid w:val="00AB63F5"/>
    <w:rsid w:val="00AB6A97"/>
    <w:rsid w:val="00AB6B80"/>
    <w:rsid w:val="00AB6CB2"/>
    <w:rsid w:val="00AB724E"/>
    <w:rsid w:val="00AB7AFD"/>
    <w:rsid w:val="00AB7E7E"/>
    <w:rsid w:val="00AB7EAC"/>
    <w:rsid w:val="00AC0088"/>
    <w:rsid w:val="00AC0098"/>
    <w:rsid w:val="00AC095D"/>
    <w:rsid w:val="00AC0D70"/>
    <w:rsid w:val="00AC0F2A"/>
    <w:rsid w:val="00AC1250"/>
    <w:rsid w:val="00AC24CA"/>
    <w:rsid w:val="00AC3344"/>
    <w:rsid w:val="00AC421F"/>
    <w:rsid w:val="00AC48C0"/>
    <w:rsid w:val="00AC4E62"/>
    <w:rsid w:val="00AC4FAC"/>
    <w:rsid w:val="00AC50E0"/>
    <w:rsid w:val="00AC5148"/>
    <w:rsid w:val="00AC592E"/>
    <w:rsid w:val="00AC5D6B"/>
    <w:rsid w:val="00AC5ED3"/>
    <w:rsid w:val="00AC6935"/>
    <w:rsid w:val="00AC6A26"/>
    <w:rsid w:val="00AC6AEE"/>
    <w:rsid w:val="00AC6CB2"/>
    <w:rsid w:val="00AC6D01"/>
    <w:rsid w:val="00AC7309"/>
    <w:rsid w:val="00AC7B8A"/>
    <w:rsid w:val="00AD0265"/>
    <w:rsid w:val="00AD0916"/>
    <w:rsid w:val="00AD0D1E"/>
    <w:rsid w:val="00AD140F"/>
    <w:rsid w:val="00AD28B2"/>
    <w:rsid w:val="00AD3756"/>
    <w:rsid w:val="00AD401E"/>
    <w:rsid w:val="00AD408D"/>
    <w:rsid w:val="00AD41CB"/>
    <w:rsid w:val="00AD4C54"/>
    <w:rsid w:val="00AD51FC"/>
    <w:rsid w:val="00AD52B1"/>
    <w:rsid w:val="00AD54CD"/>
    <w:rsid w:val="00AD5995"/>
    <w:rsid w:val="00AD5C62"/>
    <w:rsid w:val="00AD5D71"/>
    <w:rsid w:val="00AD5F5A"/>
    <w:rsid w:val="00AD60AF"/>
    <w:rsid w:val="00AD6EC2"/>
    <w:rsid w:val="00AD71BC"/>
    <w:rsid w:val="00AD7644"/>
    <w:rsid w:val="00AD7724"/>
    <w:rsid w:val="00AD7C4F"/>
    <w:rsid w:val="00AE0DDE"/>
    <w:rsid w:val="00AE0F9D"/>
    <w:rsid w:val="00AE1687"/>
    <w:rsid w:val="00AE20FE"/>
    <w:rsid w:val="00AE2146"/>
    <w:rsid w:val="00AE26E1"/>
    <w:rsid w:val="00AE2DA5"/>
    <w:rsid w:val="00AE31A1"/>
    <w:rsid w:val="00AE3C08"/>
    <w:rsid w:val="00AE4577"/>
    <w:rsid w:val="00AE47DC"/>
    <w:rsid w:val="00AE4A29"/>
    <w:rsid w:val="00AE4C26"/>
    <w:rsid w:val="00AE4CD2"/>
    <w:rsid w:val="00AE5493"/>
    <w:rsid w:val="00AE5F4F"/>
    <w:rsid w:val="00AE60F6"/>
    <w:rsid w:val="00AE694B"/>
    <w:rsid w:val="00AE6E07"/>
    <w:rsid w:val="00AE7B1A"/>
    <w:rsid w:val="00AE7BAA"/>
    <w:rsid w:val="00AE7C9C"/>
    <w:rsid w:val="00AE7EED"/>
    <w:rsid w:val="00AF00F4"/>
    <w:rsid w:val="00AF07B6"/>
    <w:rsid w:val="00AF1195"/>
    <w:rsid w:val="00AF1AC0"/>
    <w:rsid w:val="00AF2106"/>
    <w:rsid w:val="00AF2196"/>
    <w:rsid w:val="00AF2204"/>
    <w:rsid w:val="00AF22F4"/>
    <w:rsid w:val="00AF2398"/>
    <w:rsid w:val="00AF2C73"/>
    <w:rsid w:val="00AF34E7"/>
    <w:rsid w:val="00AF3A77"/>
    <w:rsid w:val="00AF3F42"/>
    <w:rsid w:val="00AF4043"/>
    <w:rsid w:val="00AF461A"/>
    <w:rsid w:val="00AF4785"/>
    <w:rsid w:val="00AF5049"/>
    <w:rsid w:val="00AF5885"/>
    <w:rsid w:val="00AF6A6E"/>
    <w:rsid w:val="00AF6D39"/>
    <w:rsid w:val="00AF740A"/>
    <w:rsid w:val="00AF774E"/>
    <w:rsid w:val="00AF7FE5"/>
    <w:rsid w:val="00B00541"/>
    <w:rsid w:val="00B007D5"/>
    <w:rsid w:val="00B00B2C"/>
    <w:rsid w:val="00B00D7B"/>
    <w:rsid w:val="00B0127A"/>
    <w:rsid w:val="00B012F3"/>
    <w:rsid w:val="00B01F36"/>
    <w:rsid w:val="00B029A0"/>
    <w:rsid w:val="00B02B71"/>
    <w:rsid w:val="00B02F20"/>
    <w:rsid w:val="00B033DF"/>
    <w:rsid w:val="00B03463"/>
    <w:rsid w:val="00B0347A"/>
    <w:rsid w:val="00B036A6"/>
    <w:rsid w:val="00B037A1"/>
    <w:rsid w:val="00B038F1"/>
    <w:rsid w:val="00B03C3D"/>
    <w:rsid w:val="00B03C45"/>
    <w:rsid w:val="00B03F43"/>
    <w:rsid w:val="00B04903"/>
    <w:rsid w:val="00B04AC6"/>
    <w:rsid w:val="00B04C8F"/>
    <w:rsid w:val="00B051BF"/>
    <w:rsid w:val="00B0554D"/>
    <w:rsid w:val="00B05779"/>
    <w:rsid w:val="00B05DAD"/>
    <w:rsid w:val="00B0662F"/>
    <w:rsid w:val="00B06984"/>
    <w:rsid w:val="00B06AA3"/>
    <w:rsid w:val="00B07F85"/>
    <w:rsid w:val="00B1006A"/>
    <w:rsid w:val="00B107C4"/>
    <w:rsid w:val="00B109D6"/>
    <w:rsid w:val="00B10B42"/>
    <w:rsid w:val="00B10E76"/>
    <w:rsid w:val="00B1136E"/>
    <w:rsid w:val="00B12383"/>
    <w:rsid w:val="00B1273F"/>
    <w:rsid w:val="00B1307C"/>
    <w:rsid w:val="00B1350C"/>
    <w:rsid w:val="00B1365A"/>
    <w:rsid w:val="00B1369C"/>
    <w:rsid w:val="00B137BF"/>
    <w:rsid w:val="00B13CC6"/>
    <w:rsid w:val="00B14517"/>
    <w:rsid w:val="00B14953"/>
    <w:rsid w:val="00B14CD3"/>
    <w:rsid w:val="00B153FF"/>
    <w:rsid w:val="00B155C8"/>
    <w:rsid w:val="00B156F5"/>
    <w:rsid w:val="00B162B9"/>
    <w:rsid w:val="00B16321"/>
    <w:rsid w:val="00B167F5"/>
    <w:rsid w:val="00B1701B"/>
    <w:rsid w:val="00B172FD"/>
    <w:rsid w:val="00B173CA"/>
    <w:rsid w:val="00B17615"/>
    <w:rsid w:val="00B1775F"/>
    <w:rsid w:val="00B179EC"/>
    <w:rsid w:val="00B17D18"/>
    <w:rsid w:val="00B17FC8"/>
    <w:rsid w:val="00B20593"/>
    <w:rsid w:val="00B211A3"/>
    <w:rsid w:val="00B2197B"/>
    <w:rsid w:val="00B21B33"/>
    <w:rsid w:val="00B2221B"/>
    <w:rsid w:val="00B225E8"/>
    <w:rsid w:val="00B22F88"/>
    <w:rsid w:val="00B231DD"/>
    <w:rsid w:val="00B231DF"/>
    <w:rsid w:val="00B235AC"/>
    <w:rsid w:val="00B23D6E"/>
    <w:rsid w:val="00B23DD4"/>
    <w:rsid w:val="00B241B0"/>
    <w:rsid w:val="00B24263"/>
    <w:rsid w:val="00B246BD"/>
    <w:rsid w:val="00B24875"/>
    <w:rsid w:val="00B24D95"/>
    <w:rsid w:val="00B24E12"/>
    <w:rsid w:val="00B25304"/>
    <w:rsid w:val="00B25660"/>
    <w:rsid w:val="00B2589B"/>
    <w:rsid w:val="00B258B4"/>
    <w:rsid w:val="00B25A52"/>
    <w:rsid w:val="00B25B0F"/>
    <w:rsid w:val="00B25B9D"/>
    <w:rsid w:val="00B25D36"/>
    <w:rsid w:val="00B25E44"/>
    <w:rsid w:val="00B2627F"/>
    <w:rsid w:val="00B26E35"/>
    <w:rsid w:val="00B2757C"/>
    <w:rsid w:val="00B276D0"/>
    <w:rsid w:val="00B27D04"/>
    <w:rsid w:val="00B30BD4"/>
    <w:rsid w:val="00B3145D"/>
    <w:rsid w:val="00B315DC"/>
    <w:rsid w:val="00B318C3"/>
    <w:rsid w:val="00B31B9D"/>
    <w:rsid w:val="00B31DAA"/>
    <w:rsid w:val="00B326AC"/>
    <w:rsid w:val="00B32931"/>
    <w:rsid w:val="00B32B2E"/>
    <w:rsid w:val="00B32C5A"/>
    <w:rsid w:val="00B33BA2"/>
    <w:rsid w:val="00B34A6C"/>
    <w:rsid w:val="00B34EC2"/>
    <w:rsid w:val="00B34EE8"/>
    <w:rsid w:val="00B35795"/>
    <w:rsid w:val="00B359A5"/>
    <w:rsid w:val="00B35ED3"/>
    <w:rsid w:val="00B363FD"/>
    <w:rsid w:val="00B369C6"/>
    <w:rsid w:val="00B36A0D"/>
    <w:rsid w:val="00B3712D"/>
    <w:rsid w:val="00B37422"/>
    <w:rsid w:val="00B37792"/>
    <w:rsid w:val="00B37FD0"/>
    <w:rsid w:val="00B40859"/>
    <w:rsid w:val="00B40A01"/>
    <w:rsid w:val="00B40BAE"/>
    <w:rsid w:val="00B40DBF"/>
    <w:rsid w:val="00B41519"/>
    <w:rsid w:val="00B41A21"/>
    <w:rsid w:val="00B421CB"/>
    <w:rsid w:val="00B423E7"/>
    <w:rsid w:val="00B42474"/>
    <w:rsid w:val="00B42E02"/>
    <w:rsid w:val="00B42FCC"/>
    <w:rsid w:val="00B436C2"/>
    <w:rsid w:val="00B4372F"/>
    <w:rsid w:val="00B4405E"/>
    <w:rsid w:val="00B44C0A"/>
    <w:rsid w:val="00B44F60"/>
    <w:rsid w:val="00B45835"/>
    <w:rsid w:val="00B45863"/>
    <w:rsid w:val="00B45A15"/>
    <w:rsid w:val="00B45A3D"/>
    <w:rsid w:val="00B45F93"/>
    <w:rsid w:val="00B468A1"/>
    <w:rsid w:val="00B46EBF"/>
    <w:rsid w:val="00B47810"/>
    <w:rsid w:val="00B47B7D"/>
    <w:rsid w:val="00B47EA5"/>
    <w:rsid w:val="00B501AA"/>
    <w:rsid w:val="00B5084E"/>
    <w:rsid w:val="00B50A08"/>
    <w:rsid w:val="00B50E4B"/>
    <w:rsid w:val="00B51487"/>
    <w:rsid w:val="00B51855"/>
    <w:rsid w:val="00B51D53"/>
    <w:rsid w:val="00B51EC8"/>
    <w:rsid w:val="00B52361"/>
    <w:rsid w:val="00B52654"/>
    <w:rsid w:val="00B52E6A"/>
    <w:rsid w:val="00B5308D"/>
    <w:rsid w:val="00B53493"/>
    <w:rsid w:val="00B540C3"/>
    <w:rsid w:val="00B5491C"/>
    <w:rsid w:val="00B54DE9"/>
    <w:rsid w:val="00B554F2"/>
    <w:rsid w:val="00B55967"/>
    <w:rsid w:val="00B55B75"/>
    <w:rsid w:val="00B55CBA"/>
    <w:rsid w:val="00B55D18"/>
    <w:rsid w:val="00B561CD"/>
    <w:rsid w:val="00B564A9"/>
    <w:rsid w:val="00B5650E"/>
    <w:rsid w:val="00B567CA"/>
    <w:rsid w:val="00B56CC8"/>
    <w:rsid w:val="00B57649"/>
    <w:rsid w:val="00B57C8B"/>
    <w:rsid w:val="00B6010B"/>
    <w:rsid w:val="00B60C35"/>
    <w:rsid w:val="00B61516"/>
    <w:rsid w:val="00B61F3D"/>
    <w:rsid w:val="00B62127"/>
    <w:rsid w:val="00B62ED2"/>
    <w:rsid w:val="00B63A5C"/>
    <w:rsid w:val="00B63B1D"/>
    <w:rsid w:val="00B64C6C"/>
    <w:rsid w:val="00B651ED"/>
    <w:rsid w:val="00B65281"/>
    <w:rsid w:val="00B6599A"/>
    <w:rsid w:val="00B65C2B"/>
    <w:rsid w:val="00B6641C"/>
    <w:rsid w:val="00B668FB"/>
    <w:rsid w:val="00B66A1E"/>
    <w:rsid w:val="00B66A2C"/>
    <w:rsid w:val="00B670E7"/>
    <w:rsid w:val="00B70E3D"/>
    <w:rsid w:val="00B7125E"/>
    <w:rsid w:val="00B7183A"/>
    <w:rsid w:val="00B71AA8"/>
    <w:rsid w:val="00B71C8E"/>
    <w:rsid w:val="00B71D26"/>
    <w:rsid w:val="00B71D35"/>
    <w:rsid w:val="00B71E23"/>
    <w:rsid w:val="00B72B87"/>
    <w:rsid w:val="00B72EA3"/>
    <w:rsid w:val="00B72F95"/>
    <w:rsid w:val="00B73151"/>
    <w:rsid w:val="00B7355E"/>
    <w:rsid w:val="00B74396"/>
    <w:rsid w:val="00B74474"/>
    <w:rsid w:val="00B75414"/>
    <w:rsid w:val="00B75B6B"/>
    <w:rsid w:val="00B75E5B"/>
    <w:rsid w:val="00B762A2"/>
    <w:rsid w:val="00B76B8E"/>
    <w:rsid w:val="00B76BF4"/>
    <w:rsid w:val="00B76DF3"/>
    <w:rsid w:val="00B76E9C"/>
    <w:rsid w:val="00B76F31"/>
    <w:rsid w:val="00B7790C"/>
    <w:rsid w:val="00B80690"/>
    <w:rsid w:val="00B8097D"/>
    <w:rsid w:val="00B81530"/>
    <w:rsid w:val="00B81687"/>
    <w:rsid w:val="00B818D2"/>
    <w:rsid w:val="00B81F3F"/>
    <w:rsid w:val="00B82BE2"/>
    <w:rsid w:val="00B8347A"/>
    <w:rsid w:val="00B837CA"/>
    <w:rsid w:val="00B83D0C"/>
    <w:rsid w:val="00B83FFE"/>
    <w:rsid w:val="00B84329"/>
    <w:rsid w:val="00B845B7"/>
    <w:rsid w:val="00B84ABF"/>
    <w:rsid w:val="00B862FB"/>
    <w:rsid w:val="00B8667B"/>
    <w:rsid w:val="00B86DC8"/>
    <w:rsid w:val="00B87299"/>
    <w:rsid w:val="00B8775C"/>
    <w:rsid w:val="00B9053C"/>
    <w:rsid w:val="00B908BE"/>
    <w:rsid w:val="00B9193B"/>
    <w:rsid w:val="00B91E23"/>
    <w:rsid w:val="00B91E24"/>
    <w:rsid w:val="00B92456"/>
    <w:rsid w:val="00B9249E"/>
    <w:rsid w:val="00B92906"/>
    <w:rsid w:val="00B936EC"/>
    <w:rsid w:val="00B93DAF"/>
    <w:rsid w:val="00B94390"/>
    <w:rsid w:val="00B94D57"/>
    <w:rsid w:val="00B950C0"/>
    <w:rsid w:val="00B95D8C"/>
    <w:rsid w:val="00B96CE2"/>
    <w:rsid w:val="00BA000D"/>
    <w:rsid w:val="00BA00D3"/>
    <w:rsid w:val="00BA188E"/>
    <w:rsid w:val="00BA2253"/>
    <w:rsid w:val="00BA2347"/>
    <w:rsid w:val="00BA2696"/>
    <w:rsid w:val="00BA32D8"/>
    <w:rsid w:val="00BA33C9"/>
    <w:rsid w:val="00BA3FF8"/>
    <w:rsid w:val="00BA4405"/>
    <w:rsid w:val="00BA45AE"/>
    <w:rsid w:val="00BA464A"/>
    <w:rsid w:val="00BA474A"/>
    <w:rsid w:val="00BA4BFF"/>
    <w:rsid w:val="00BA4D35"/>
    <w:rsid w:val="00BA4F4A"/>
    <w:rsid w:val="00BA54D9"/>
    <w:rsid w:val="00BA54FC"/>
    <w:rsid w:val="00BA5E94"/>
    <w:rsid w:val="00BA6014"/>
    <w:rsid w:val="00BA63BB"/>
    <w:rsid w:val="00BA66AD"/>
    <w:rsid w:val="00BA684A"/>
    <w:rsid w:val="00BA6AC9"/>
    <w:rsid w:val="00BA6EB9"/>
    <w:rsid w:val="00BA7450"/>
    <w:rsid w:val="00BA7C92"/>
    <w:rsid w:val="00BB01BA"/>
    <w:rsid w:val="00BB0546"/>
    <w:rsid w:val="00BB0705"/>
    <w:rsid w:val="00BB0EF2"/>
    <w:rsid w:val="00BB0F42"/>
    <w:rsid w:val="00BB0FF2"/>
    <w:rsid w:val="00BB1BFB"/>
    <w:rsid w:val="00BB1CA0"/>
    <w:rsid w:val="00BB20A6"/>
    <w:rsid w:val="00BB226B"/>
    <w:rsid w:val="00BB22F0"/>
    <w:rsid w:val="00BB271D"/>
    <w:rsid w:val="00BB2E31"/>
    <w:rsid w:val="00BB356D"/>
    <w:rsid w:val="00BB4196"/>
    <w:rsid w:val="00BB433B"/>
    <w:rsid w:val="00BB49AA"/>
    <w:rsid w:val="00BB4AA1"/>
    <w:rsid w:val="00BB4AE9"/>
    <w:rsid w:val="00BB523E"/>
    <w:rsid w:val="00BB56C1"/>
    <w:rsid w:val="00BB57E5"/>
    <w:rsid w:val="00BB5D6F"/>
    <w:rsid w:val="00BB6754"/>
    <w:rsid w:val="00BB67CE"/>
    <w:rsid w:val="00BB6906"/>
    <w:rsid w:val="00BB7059"/>
    <w:rsid w:val="00BB71CD"/>
    <w:rsid w:val="00BB7D32"/>
    <w:rsid w:val="00BB7EF7"/>
    <w:rsid w:val="00BC09F1"/>
    <w:rsid w:val="00BC0DAE"/>
    <w:rsid w:val="00BC21E8"/>
    <w:rsid w:val="00BC289F"/>
    <w:rsid w:val="00BC2BC9"/>
    <w:rsid w:val="00BC2DD3"/>
    <w:rsid w:val="00BC2F39"/>
    <w:rsid w:val="00BC31B1"/>
    <w:rsid w:val="00BC37FE"/>
    <w:rsid w:val="00BC4507"/>
    <w:rsid w:val="00BC4851"/>
    <w:rsid w:val="00BC54E0"/>
    <w:rsid w:val="00BC59D8"/>
    <w:rsid w:val="00BC5DAC"/>
    <w:rsid w:val="00BC61B3"/>
    <w:rsid w:val="00BC65EF"/>
    <w:rsid w:val="00BC672D"/>
    <w:rsid w:val="00BC67B1"/>
    <w:rsid w:val="00BC6A11"/>
    <w:rsid w:val="00BC71F3"/>
    <w:rsid w:val="00BC751C"/>
    <w:rsid w:val="00BD01F9"/>
    <w:rsid w:val="00BD12B8"/>
    <w:rsid w:val="00BD1447"/>
    <w:rsid w:val="00BD1C74"/>
    <w:rsid w:val="00BD23F4"/>
    <w:rsid w:val="00BD2475"/>
    <w:rsid w:val="00BD2930"/>
    <w:rsid w:val="00BD2E08"/>
    <w:rsid w:val="00BD3521"/>
    <w:rsid w:val="00BD3533"/>
    <w:rsid w:val="00BD354A"/>
    <w:rsid w:val="00BD3B09"/>
    <w:rsid w:val="00BD3BFC"/>
    <w:rsid w:val="00BD4BB0"/>
    <w:rsid w:val="00BD4E0C"/>
    <w:rsid w:val="00BD5447"/>
    <w:rsid w:val="00BD5791"/>
    <w:rsid w:val="00BD5820"/>
    <w:rsid w:val="00BD5837"/>
    <w:rsid w:val="00BD5906"/>
    <w:rsid w:val="00BD6906"/>
    <w:rsid w:val="00BD6B2F"/>
    <w:rsid w:val="00BD6BF2"/>
    <w:rsid w:val="00BD70A2"/>
    <w:rsid w:val="00BD73BD"/>
    <w:rsid w:val="00BD7C69"/>
    <w:rsid w:val="00BD7CF3"/>
    <w:rsid w:val="00BD7D26"/>
    <w:rsid w:val="00BD7F66"/>
    <w:rsid w:val="00BE013D"/>
    <w:rsid w:val="00BE062A"/>
    <w:rsid w:val="00BE071B"/>
    <w:rsid w:val="00BE0A47"/>
    <w:rsid w:val="00BE0AE3"/>
    <w:rsid w:val="00BE0D98"/>
    <w:rsid w:val="00BE1152"/>
    <w:rsid w:val="00BE16D4"/>
    <w:rsid w:val="00BE16E0"/>
    <w:rsid w:val="00BE2196"/>
    <w:rsid w:val="00BE240F"/>
    <w:rsid w:val="00BE2B2D"/>
    <w:rsid w:val="00BE2F75"/>
    <w:rsid w:val="00BE30BF"/>
    <w:rsid w:val="00BE361B"/>
    <w:rsid w:val="00BE3A71"/>
    <w:rsid w:val="00BE3B11"/>
    <w:rsid w:val="00BE4846"/>
    <w:rsid w:val="00BE504E"/>
    <w:rsid w:val="00BE505C"/>
    <w:rsid w:val="00BE50A3"/>
    <w:rsid w:val="00BE5669"/>
    <w:rsid w:val="00BE5914"/>
    <w:rsid w:val="00BE5A01"/>
    <w:rsid w:val="00BE6459"/>
    <w:rsid w:val="00BE76FC"/>
    <w:rsid w:val="00BE7758"/>
    <w:rsid w:val="00BE7DB2"/>
    <w:rsid w:val="00BF0ADC"/>
    <w:rsid w:val="00BF15C1"/>
    <w:rsid w:val="00BF190F"/>
    <w:rsid w:val="00BF287F"/>
    <w:rsid w:val="00BF2C53"/>
    <w:rsid w:val="00BF2C57"/>
    <w:rsid w:val="00BF2DCB"/>
    <w:rsid w:val="00BF3395"/>
    <w:rsid w:val="00BF39F4"/>
    <w:rsid w:val="00BF410D"/>
    <w:rsid w:val="00BF425F"/>
    <w:rsid w:val="00BF431B"/>
    <w:rsid w:val="00BF4460"/>
    <w:rsid w:val="00BF4AE3"/>
    <w:rsid w:val="00BF4D74"/>
    <w:rsid w:val="00BF4F8D"/>
    <w:rsid w:val="00BF4FD2"/>
    <w:rsid w:val="00BF52BF"/>
    <w:rsid w:val="00BF5387"/>
    <w:rsid w:val="00BF5482"/>
    <w:rsid w:val="00BF5ACD"/>
    <w:rsid w:val="00BF6084"/>
    <w:rsid w:val="00BF6F11"/>
    <w:rsid w:val="00BF71AE"/>
    <w:rsid w:val="00BF753C"/>
    <w:rsid w:val="00BF7895"/>
    <w:rsid w:val="00BF78F9"/>
    <w:rsid w:val="00C000C3"/>
    <w:rsid w:val="00C007D8"/>
    <w:rsid w:val="00C00A12"/>
    <w:rsid w:val="00C00A42"/>
    <w:rsid w:val="00C00F5B"/>
    <w:rsid w:val="00C012FA"/>
    <w:rsid w:val="00C01376"/>
    <w:rsid w:val="00C01B92"/>
    <w:rsid w:val="00C01D2E"/>
    <w:rsid w:val="00C02E60"/>
    <w:rsid w:val="00C03A6E"/>
    <w:rsid w:val="00C04248"/>
    <w:rsid w:val="00C0588C"/>
    <w:rsid w:val="00C06246"/>
    <w:rsid w:val="00C06F0B"/>
    <w:rsid w:val="00C0733A"/>
    <w:rsid w:val="00C075B1"/>
    <w:rsid w:val="00C07B06"/>
    <w:rsid w:val="00C07CB2"/>
    <w:rsid w:val="00C07F53"/>
    <w:rsid w:val="00C10095"/>
    <w:rsid w:val="00C108EE"/>
    <w:rsid w:val="00C109A1"/>
    <w:rsid w:val="00C11111"/>
    <w:rsid w:val="00C1120D"/>
    <w:rsid w:val="00C1141D"/>
    <w:rsid w:val="00C11512"/>
    <w:rsid w:val="00C12BB2"/>
    <w:rsid w:val="00C12CA9"/>
    <w:rsid w:val="00C12DD0"/>
    <w:rsid w:val="00C132BE"/>
    <w:rsid w:val="00C13972"/>
    <w:rsid w:val="00C14283"/>
    <w:rsid w:val="00C14C57"/>
    <w:rsid w:val="00C14D5C"/>
    <w:rsid w:val="00C14DF6"/>
    <w:rsid w:val="00C1527A"/>
    <w:rsid w:val="00C1680D"/>
    <w:rsid w:val="00C16936"/>
    <w:rsid w:val="00C17214"/>
    <w:rsid w:val="00C174C8"/>
    <w:rsid w:val="00C17B36"/>
    <w:rsid w:val="00C202E5"/>
    <w:rsid w:val="00C20746"/>
    <w:rsid w:val="00C208F3"/>
    <w:rsid w:val="00C20B28"/>
    <w:rsid w:val="00C20D84"/>
    <w:rsid w:val="00C20EEF"/>
    <w:rsid w:val="00C210F5"/>
    <w:rsid w:val="00C215C1"/>
    <w:rsid w:val="00C2173A"/>
    <w:rsid w:val="00C2259E"/>
    <w:rsid w:val="00C225CD"/>
    <w:rsid w:val="00C22968"/>
    <w:rsid w:val="00C22BBB"/>
    <w:rsid w:val="00C22D72"/>
    <w:rsid w:val="00C23263"/>
    <w:rsid w:val="00C23A8C"/>
    <w:rsid w:val="00C240FD"/>
    <w:rsid w:val="00C24374"/>
    <w:rsid w:val="00C24BA3"/>
    <w:rsid w:val="00C25077"/>
    <w:rsid w:val="00C25849"/>
    <w:rsid w:val="00C25ABB"/>
    <w:rsid w:val="00C26985"/>
    <w:rsid w:val="00C269F7"/>
    <w:rsid w:val="00C273C3"/>
    <w:rsid w:val="00C274ED"/>
    <w:rsid w:val="00C27509"/>
    <w:rsid w:val="00C277AA"/>
    <w:rsid w:val="00C27CCC"/>
    <w:rsid w:val="00C27E58"/>
    <w:rsid w:val="00C27F7E"/>
    <w:rsid w:val="00C302EF"/>
    <w:rsid w:val="00C3084E"/>
    <w:rsid w:val="00C30FC8"/>
    <w:rsid w:val="00C32037"/>
    <w:rsid w:val="00C32739"/>
    <w:rsid w:val="00C327DB"/>
    <w:rsid w:val="00C32957"/>
    <w:rsid w:val="00C329F3"/>
    <w:rsid w:val="00C32E5E"/>
    <w:rsid w:val="00C3314B"/>
    <w:rsid w:val="00C33CF6"/>
    <w:rsid w:val="00C33D75"/>
    <w:rsid w:val="00C341DC"/>
    <w:rsid w:val="00C344A0"/>
    <w:rsid w:val="00C34A39"/>
    <w:rsid w:val="00C34D7F"/>
    <w:rsid w:val="00C35470"/>
    <w:rsid w:val="00C35723"/>
    <w:rsid w:val="00C35D0D"/>
    <w:rsid w:val="00C368FA"/>
    <w:rsid w:val="00C36CE9"/>
    <w:rsid w:val="00C36E5F"/>
    <w:rsid w:val="00C37C90"/>
    <w:rsid w:val="00C40052"/>
    <w:rsid w:val="00C403F4"/>
    <w:rsid w:val="00C40401"/>
    <w:rsid w:val="00C40830"/>
    <w:rsid w:val="00C40AAA"/>
    <w:rsid w:val="00C40D45"/>
    <w:rsid w:val="00C410EB"/>
    <w:rsid w:val="00C412A4"/>
    <w:rsid w:val="00C41833"/>
    <w:rsid w:val="00C418A2"/>
    <w:rsid w:val="00C41DF7"/>
    <w:rsid w:val="00C41EEE"/>
    <w:rsid w:val="00C42A9F"/>
    <w:rsid w:val="00C42DAA"/>
    <w:rsid w:val="00C43D9A"/>
    <w:rsid w:val="00C442EC"/>
    <w:rsid w:val="00C44638"/>
    <w:rsid w:val="00C44B65"/>
    <w:rsid w:val="00C44CB6"/>
    <w:rsid w:val="00C44D8C"/>
    <w:rsid w:val="00C44DF0"/>
    <w:rsid w:val="00C44F2C"/>
    <w:rsid w:val="00C453F1"/>
    <w:rsid w:val="00C45559"/>
    <w:rsid w:val="00C46699"/>
    <w:rsid w:val="00C46B81"/>
    <w:rsid w:val="00C471D0"/>
    <w:rsid w:val="00C47A42"/>
    <w:rsid w:val="00C50C3A"/>
    <w:rsid w:val="00C50C55"/>
    <w:rsid w:val="00C51482"/>
    <w:rsid w:val="00C51526"/>
    <w:rsid w:val="00C51814"/>
    <w:rsid w:val="00C519D8"/>
    <w:rsid w:val="00C51DDF"/>
    <w:rsid w:val="00C520B6"/>
    <w:rsid w:val="00C5271F"/>
    <w:rsid w:val="00C52B12"/>
    <w:rsid w:val="00C52C4C"/>
    <w:rsid w:val="00C52F00"/>
    <w:rsid w:val="00C5300A"/>
    <w:rsid w:val="00C53A96"/>
    <w:rsid w:val="00C53CC9"/>
    <w:rsid w:val="00C54A20"/>
    <w:rsid w:val="00C553CE"/>
    <w:rsid w:val="00C55422"/>
    <w:rsid w:val="00C55496"/>
    <w:rsid w:val="00C564A4"/>
    <w:rsid w:val="00C566EE"/>
    <w:rsid w:val="00C56C4D"/>
    <w:rsid w:val="00C57B1A"/>
    <w:rsid w:val="00C57CD4"/>
    <w:rsid w:val="00C57D42"/>
    <w:rsid w:val="00C57F8D"/>
    <w:rsid w:val="00C6014E"/>
    <w:rsid w:val="00C60289"/>
    <w:rsid w:val="00C6049A"/>
    <w:rsid w:val="00C6074F"/>
    <w:rsid w:val="00C60D02"/>
    <w:rsid w:val="00C61AA4"/>
    <w:rsid w:val="00C61B9C"/>
    <w:rsid w:val="00C61F96"/>
    <w:rsid w:val="00C61F9A"/>
    <w:rsid w:val="00C62194"/>
    <w:rsid w:val="00C622A7"/>
    <w:rsid w:val="00C6233D"/>
    <w:rsid w:val="00C62E62"/>
    <w:rsid w:val="00C63405"/>
    <w:rsid w:val="00C63B54"/>
    <w:rsid w:val="00C63CE2"/>
    <w:rsid w:val="00C63E58"/>
    <w:rsid w:val="00C6599C"/>
    <w:rsid w:val="00C669BE"/>
    <w:rsid w:val="00C67005"/>
    <w:rsid w:val="00C6769E"/>
    <w:rsid w:val="00C7012C"/>
    <w:rsid w:val="00C70336"/>
    <w:rsid w:val="00C70738"/>
    <w:rsid w:val="00C70892"/>
    <w:rsid w:val="00C716B7"/>
    <w:rsid w:val="00C71B25"/>
    <w:rsid w:val="00C71D20"/>
    <w:rsid w:val="00C721F1"/>
    <w:rsid w:val="00C72320"/>
    <w:rsid w:val="00C72AB9"/>
    <w:rsid w:val="00C72BC4"/>
    <w:rsid w:val="00C72C59"/>
    <w:rsid w:val="00C72FDE"/>
    <w:rsid w:val="00C7401B"/>
    <w:rsid w:val="00C740CF"/>
    <w:rsid w:val="00C74255"/>
    <w:rsid w:val="00C74321"/>
    <w:rsid w:val="00C74528"/>
    <w:rsid w:val="00C74774"/>
    <w:rsid w:val="00C74C53"/>
    <w:rsid w:val="00C74E44"/>
    <w:rsid w:val="00C75392"/>
    <w:rsid w:val="00C756B6"/>
    <w:rsid w:val="00C75A85"/>
    <w:rsid w:val="00C7650F"/>
    <w:rsid w:val="00C76F62"/>
    <w:rsid w:val="00C77257"/>
    <w:rsid w:val="00C77F39"/>
    <w:rsid w:val="00C80A57"/>
    <w:rsid w:val="00C80C81"/>
    <w:rsid w:val="00C812C5"/>
    <w:rsid w:val="00C81513"/>
    <w:rsid w:val="00C81B30"/>
    <w:rsid w:val="00C81E67"/>
    <w:rsid w:val="00C8216C"/>
    <w:rsid w:val="00C821FC"/>
    <w:rsid w:val="00C82333"/>
    <w:rsid w:val="00C82340"/>
    <w:rsid w:val="00C82488"/>
    <w:rsid w:val="00C82BE7"/>
    <w:rsid w:val="00C82BEC"/>
    <w:rsid w:val="00C82E58"/>
    <w:rsid w:val="00C82EFC"/>
    <w:rsid w:val="00C82F17"/>
    <w:rsid w:val="00C82F3C"/>
    <w:rsid w:val="00C82F6A"/>
    <w:rsid w:val="00C83191"/>
    <w:rsid w:val="00C83E0D"/>
    <w:rsid w:val="00C83F55"/>
    <w:rsid w:val="00C8403B"/>
    <w:rsid w:val="00C8404A"/>
    <w:rsid w:val="00C842C8"/>
    <w:rsid w:val="00C8491C"/>
    <w:rsid w:val="00C84B4A"/>
    <w:rsid w:val="00C8569A"/>
    <w:rsid w:val="00C85798"/>
    <w:rsid w:val="00C859E8"/>
    <w:rsid w:val="00C85D4E"/>
    <w:rsid w:val="00C8640A"/>
    <w:rsid w:val="00C865A6"/>
    <w:rsid w:val="00C86619"/>
    <w:rsid w:val="00C86685"/>
    <w:rsid w:val="00C86735"/>
    <w:rsid w:val="00C86CB9"/>
    <w:rsid w:val="00C86DA7"/>
    <w:rsid w:val="00C86F24"/>
    <w:rsid w:val="00C874A7"/>
    <w:rsid w:val="00C8792F"/>
    <w:rsid w:val="00C87A76"/>
    <w:rsid w:val="00C90026"/>
    <w:rsid w:val="00C90196"/>
    <w:rsid w:val="00C90244"/>
    <w:rsid w:val="00C90874"/>
    <w:rsid w:val="00C90DCD"/>
    <w:rsid w:val="00C913A8"/>
    <w:rsid w:val="00C9191C"/>
    <w:rsid w:val="00C9218C"/>
    <w:rsid w:val="00C92997"/>
    <w:rsid w:val="00C92E73"/>
    <w:rsid w:val="00C931DF"/>
    <w:rsid w:val="00C93394"/>
    <w:rsid w:val="00C93BD5"/>
    <w:rsid w:val="00C93D92"/>
    <w:rsid w:val="00C93ECA"/>
    <w:rsid w:val="00C950C8"/>
    <w:rsid w:val="00C952F0"/>
    <w:rsid w:val="00C95420"/>
    <w:rsid w:val="00C956B6"/>
    <w:rsid w:val="00C959E3"/>
    <w:rsid w:val="00C95DF7"/>
    <w:rsid w:val="00C95E04"/>
    <w:rsid w:val="00C95F60"/>
    <w:rsid w:val="00C96EC8"/>
    <w:rsid w:val="00C96F10"/>
    <w:rsid w:val="00C97084"/>
    <w:rsid w:val="00C97431"/>
    <w:rsid w:val="00C97729"/>
    <w:rsid w:val="00C977E2"/>
    <w:rsid w:val="00C97B8B"/>
    <w:rsid w:val="00CA10B0"/>
    <w:rsid w:val="00CA1796"/>
    <w:rsid w:val="00CA1E6A"/>
    <w:rsid w:val="00CA2A3E"/>
    <w:rsid w:val="00CA3036"/>
    <w:rsid w:val="00CA306F"/>
    <w:rsid w:val="00CA307C"/>
    <w:rsid w:val="00CA3316"/>
    <w:rsid w:val="00CA3878"/>
    <w:rsid w:val="00CA45E5"/>
    <w:rsid w:val="00CA4604"/>
    <w:rsid w:val="00CA475E"/>
    <w:rsid w:val="00CA4E81"/>
    <w:rsid w:val="00CA4FC8"/>
    <w:rsid w:val="00CA568C"/>
    <w:rsid w:val="00CA5854"/>
    <w:rsid w:val="00CA64E5"/>
    <w:rsid w:val="00CA6797"/>
    <w:rsid w:val="00CA6E6D"/>
    <w:rsid w:val="00CA72D7"/>
    <w:rsid w:val="00CA7424"/>
    <w:rsid w:val="00CB05B9"/>
    <w:rsid w:val="00CB0A35"/>
    <w:rsid w:val="00CB0C06"/>
    <w:rsid w:val="00CB1627"/>
    <w:rsid w:val="00CB20ED"/>
    <w:rsid w:val="00CB2452"/>
    <w:rsid w:val="00CB29C9"/>
    <w:rsid w:val="00CB3330"/>
    <w:rsid w:val="00CB375B"/>
    <w:rsid w:val="00CB39EE"/>
    <w:rsid w:val="00CB3A51"/>
    <w:rsid w:val="00CB4327"/>
    <w:rsid w:val="00CB4FE0"/>
    <w:rsid w:val="00CB6693"/>
    <w:rsid w:val="00CB7428"/>
    <w:rsid w:val="00CB7478"/>
    <w:rsid w:val="00CB750B"/>
    <w:rsid w:val="00CB7C02"/>
    <w:rsid w:val="00CB7E0E"/>
    <w:rsid w:val="00CB7E82"/>
    <w:rsid w:val="00CC007C"/>
    <w:rsid w:val="00CC054B"/>
    <w:rsid w:val="00CC0758"/>
    <w:rsid w:val="00CC0798"/>
    <w:rsid w:val="00CC0F18"/>
    <w:rsid w:val="00CC1684"/>
    <w:rsid w:val="00CC1C7D"/>
    <w:rsid w:val="00CC220E"/>
    <w:rsid w:val="00CC2327"/>
    <w:rsid w:val="00CC23B0"/>
    <w:rsid w:val="00CC295B"/>
    <w:rsid w:val="00CC2A58"/>
    <w:rsid w:val="00CC2E8E"/>
    <w:rsid w:val="00CC39D2"/>
    <w:rsid w:val="00CC422D"/>
    <w:rsid w:val="00CC44B4"/>
    <w:rsid w:val="00CC58AB"/>
    <w:rsid w:val="00CC5CCE"/>
    <w:rsid w:val="00CC5DE4"/>
    <w:rsid w:val="00CC5E05"/>
    <w:rsid w:val="00CC645A"/>
    <w:rsid w:val="00CC72D6"/>
    <w:rsid w:val="00CC776D"/>
    <w:rsid w:val="00CC7D0D"/>
    <w:rsid w:val="00CC7F15"/>
    <w:rsid w:val="00CD02F5"/>
    <w:rsid w:val="00CD139F"/>
    <w:rsid w:val="00CD13BE"/>
    <w:rsid w:val="00CD1465"/>
    <w:rsid w:val="00CD1678"/>
    <w:rsid w:val="00CD1E7B"/>
    <w:rsid w:val="00CD253B"/>
    <w:rsid w:val="00CD2681"/>
    <w:rsid w:val="00CD2E6C"/>
    <w:rsid w:val="00CD31FD"/>
    <w:rsid w:val="00CD3D2F"/>
    <w:rsid w:val="00CD3E25"/>
    <w:rsid w:val="00CD3E6C"/>
    <w:rsid w:val="00CD434E"/>
    <w:rsid w:val="00CD43AB"/>
    <w:rsid w:val="00CD44F5"/>
    <w:rsid w:val="00CD4523"/>
    <w:rsid w:val="00CD478C"/>
    <w:rsid w:val="00CD4A8E"/>
    <w:rsid w:val="00CD4F41"/>
    <w:rsid w:val="00CD4F8E"/>
    <w:rsid w:val="00CD5133"/>
    <w:rsid w:val="00CD51ED"/>
    <w:rsid w:val="00CD56DC"/>
    <w:rsid w:val="00CD57DA"/>
    <w:rsid w:val="00CD5CA8"/>
    <w:rsid w:val="00CD5F37"/>
    <w:rsid w:val="00CD6893"/>
    <w:rsid w:val="00CD6BA5"/>
    <w:rsid w:val="00CD7CBE"/>
    <w:rsid w:val="00CE0158"/>
    <w:rsid w:val="00CE018A"/>
    <w:rsid w:val="00CE060B"/>
    <w:rsid w:val="00CE094B"/>
    <w:rsid w:val="00CE0A58"/>
    <w:rsid w:val="00CE0A6C"/>
    <w:rsid w:val="00CE0B93"/>
    <w:rsid w:val="00CE168A"/>
    <w:rsid w:val="00CE236F"/>
    <w:rsid w:val="00CE277A"/>
    <w:rsid w:val="00CE2C9B"/>
    <w:rsid w:val="00CE3484"/>
    <w:rsid w:val="00CE3EC6"/>
    <w:rsid w:val="00CE419B"/>
    <w:rsid w:val="00CE4791"/>
    <w:rsid w:val="00CE6B25"/>
    <w:rsid w:val="00CE6C2E"/>
    <w:rsid w:val="00CE70A8"/>
    <w:rsid w:val="00CE725D"/>
    <w:rsid w:val="00CF01F8"/>
    <w:rsid w:val="00CF05FA"/>
    <w:rsid w:val="00CF0E33"/>
    <w:rsid w:val="00CF117F"/>
    <w:rsid w:val="00CF18BD"/>
    <w:rsid w:val="00CF1E85"/>
    <w:rsid w:val="00CF21A8"/>
    <w:rsid w:val="00CF293E"/>
    <w:rsid w:val="00CF2E64"/>
    <w:rsid w:val="00CF3269"/>
    <w:rsid w:val="00CF3BD4"/>
    <w:rsid w:val="00CF40D2"/>
    <w:rsid w:val="00CF4146"/>
    <w:rsid w:val="00CF4511"/>
    <w:rsid w:val="00CF4BC4"/>
    <w:rsid w:val="00CF4D09"/>
    <w:rsid w:val="00CF54FE"/>
    <w:rsid w:val="00CF5563"/>
    <w:rsid w:val="00CF575D"/>
    <w:rsid w:val="00CF5C4A"/>
    <w:rsid w:val="00CF5D73"/>
    <w:rsid w:val="00CF5F21"/>
    <w:rsid w:val="00CF6192"/>
    <w:rsid w:val="00CF6611"/>
    <w:rsid w:val="00CF6B5F"/>
    <w:rsid w:val="00CF714E"/>
    <w:rsid w:val="00D00950"/>
    <w:rsid w:val="00D00F3A"/>
    <w:rsid w:val="00D01103"/>
    <w:rsid w:val="00D014C6"/>
    <w:rsid w:val="00D01993"/>
    <w:rsid w:val="00D0259B"/>
    <w:rsid w:val="00D03CE4"/>
    <w:rsid w:val="00D03F83"/>
    <w:rsid w:val="00D04063"/>
    <w:rsid w:val="00D04AD2"/>
    <w:rsid w:val="00D04DA4"/>
    <w:rsid w:val="00D05B43"/>
    <w:rsid w:val="00D0632C"/>
    <w:rsid w:val="00D0636E"/>
    <w:rsid w:val="00D06F13"/>
    <w:rsid w:val="00D06FEE"/>
    <w:rsid w:val="00D072CA"/>
    <w:rsid w:val="00D075E5"/>
    <w:rsid w:val="00D106CC"/>
    <w:rsid w:val="00D11046"/>
    <w:rsid w:val="00D1104C"/>
    <w:rsid w:val="00D1131F"/>
    <w:rsid w:val="00D11F93"/>
    <w:rsid w:val="00D11FAB"/>
    <w:rsid w:val="00D11FE9"/>
    <w:rsid w:val="00D12049"/>
    <w:rsid w:val="00D123BB"/>
    <w:rsid w:val="00D125E7"/>
    <w:rsid w:val="00D1349B"/>
    <w:rsid w:val="00D1360B"/>
    <w:rsid w:val="00D13E78"/>
    <w:rsid w:val="00D13FCF"/>
    <w:rsid w:val="00D14931"/>
    <w:rsid w:val="00D14978"/>
    <w:rsid w:val="00D14E7A"/>
    <w:rsid w:val="00D15759"/>
    <w:rsid w:val="00D15825"/>
    <w:rsid w:val="00D1596F"/>
    <w:rsid w:val="00D15D7E"/>
    <w:rsid w:val="00D167CC"/>
    <w:rsid w:val="00D16922"/>
    <w:rsid w:val="00D16CC3"/>
    <w:rsid w:val="00D17188"/>
    <w:rsid w:val="00D17AE9"/>
    <w:rsid w:val="00D17F9C"/>
    <w:rsid w:val="00D20355"/>
    <w:rsid w:val="00D20689"/>
    <w:rsid w:val="00D2087B"/>
    <w:rsid w:val="00D208E1"/>
    <w:rsid w:val="00D209B8"/>
    <w:rsid w:val="00D20B12"/>
    <w:rsid w:val="00D216A4"/>
    <w:rsid w:val="00D217E0"/>
    <w:rsid w:val="00D21982"/>
    <w:rsid w:val="00D220F6"/>
    <w:rsid w:val="00D220FF"/>
    <w:rsid w:val="00D22746"/>
    <w:rsid w:val="00D2288B"/>
    <w:rsid w:val="00D22CAE"/>
    <w:rsid w:val="00D22F4D"/>
    <w:rsid w:val="00D22F65"/>
    <w:rsid w:val="00D2364F"/>
    <w:rsid w:val="00D23F24"/>
    <w:rsid w:val="00D240F4"/>
    <w:rsid w:val="00D241D3"/>
    <w:rsid w:val="00D24790"/>
    <w:rsid w:val="00D24EC3"/>
    <w:rsid w:val="00D24F46"/>
    <w:rsid w:val="00D24F7B"/>
    <w:rsid w:val="00D253E1"/>
    <w:rsid w:val="00D25420"/>
    <w:rsid w:val="00D2551B"/>
    <w:rsid w:val="00D257E2"/>
    <w:rsid w:val="00D25AD5"/>
    <w:rsid w:val="00D263F0"/>
    <w:rsid w:val="00D2718B"/>
    <w:rsid w:val="00D272EC"/>
    <w:rsid w:val="00D27772"/>
    <w:rsid w:val="00D27FA8"/>
    <w:rsid w:val="00D3006F"/>
    <w:rsid w:val="00D303F6"/>
    <w:rsid w:val="00D30C06"/>
    <w:rsid w:val="00D30C92"/>
    <w:rsid w:val="00D30D32"/>
    <w:rsid w:val="00D30E96"/>
    <w:rsid w:val="00D311F2"/>
    <w:rsid w:val="00D31402"/>
    <w:rsid w:val="00D31440"/>
    <w:rsid w:val="00D316AC"/>
    <w:rsid w:val="00D3182D"/>
    <w:rsid w:val="00D31921"/>
    <w:rsid w:val="00D31BD3"/>
    <w:rsid w:val="00D31C51"/>
    <w:rsid w:val="00D325C5"/>
    <w:rsid w:val="00D32D91"/>
    <w:rsid w:val="00D344CD"/>
    <w:rsid w:val="00D346B1"/>
    <w:rsid w:val="00D34957"/>
    <w:rsid w:val="00D34C57"/>
    <w:rsid w:val="00D352B3"/>
    <w:rsid w:val="00D3544A"/>
    <w:rsid w:val="00D35D76"/>
    <w:rsid w:val="00D35DE2"/>
    <w:rsid w:val="00D35E2F"/>
    <w:rsid w:val="00D36043"/>
    <w:rsid w:val="00D365D3"/>
    <w:rsid w:val="00D36A02"/>
    <w:rsid w:val="00D36A2D"/>
    <w:rsid w:val="00D36C26"/>
    <w:rsid w:val="00D36FA6"/>
    <w:rsid w:val="00D3719A"/>
    <w:rsid w:val="00D375AA"/>
    <w:rsid w:val="00D37F2D"/>
    <w:rsid w:val="00D4028F"/>
    <w:rsid w:val="00D406FF"/>
    <w:rsid w:val="00D410D3"/>
    <w:rsid w:val="00D41235"/>
    <w:rsid w:val="00D41AB4"/>
    <w:rsid w:val="00D41D55"/>
    <w:rsid w:val="00D41DB5"/>
    <w:rsid w:val="00D42F7B"/>
    <w:rsid w:val="00D43792"/>
    <w:rsid w:val="00D43E4E"/>
    <w:rsid w:val="00D43FFD"/>
    <w:rsid w:val="00D4409B"/>
    <w:rsid w:val="00D44172"/>
    <w:rsid w:val="00D44833"/>
    <w:rsid w:val="00D45C3F"/>
    <w:rsid w:val="00D45FEA"/>
    <w:rsid w:val="00D46443"/>
    <w:rsid w:val="00D46580"/>
    <w:rsid w:val="00D46A4B"/>
    <w:rsid w:val="00D477AA"/>
    <w:rsid w:val="00D50463"/>
    <w:rsid w:val="00D5079B"/>
    <w:rsid w:val="00D50814"/>
    <w:rsid w:val="00D508F4"/>
    <w:rsid w:val="00D50F55"/>
    <w:rsid w:val="00D516CB"/>
    <w:rsid w:val="00D51C24"/>
    <w:rsid w:val="00D52215"/>
    <w:rsid w:val="00D5265F"/>
    <w:rsid w:val="00D5286B"/>
    <w:rsid w:val="00D54703"/>
    <w:rsid w:val="00D55089"/>
    <w:rsid w:val="00D55532"/>
    <w:rsid w:val="00D55B17"/>
    <w:rsid w:val="00D5603C"/>
    <w:rsid w:val="00D56649"/>
    <w:rsid w:val="00D56DF0"/>
    <w:rsid w:val="00D57054"/>
    <w:rsid w:val="00D5750C"/>
    <w:rsid w:val="00D60230"/>
    <w:rsid w:val="00D60428"/>
    <w:rsid w:val="00D60A5D"/>
    <w:rsid w:val="00D60AD8"/>
    <w:rsid w:val="00D60C3E"/>
    <w:rsid w:val="00D60FAF"/>
    <w:rsid w:val="00D6147B"/>
    <w:rsid w:val="00D61C79"/>
    <w:rsid w:val="00D61FA6"/>
    <w:rsid w:val="00D632AB"/>
    <w:rsid w:val="00D63F31"/>
    <w:rsid w:val="00D63FB1"/>
    <w:rsid w:val="00D64CC4"/>
    <w:rsid w:val="00D64E3A"/>
    <w:rsid w:val="00D65281"/>
    <w:rsid w:val="00D65315"/>
    <w:rsid w:val="00D65684"/>
    <w:rsid w:val="00D65E0E"/>
    <w:rsid w:val="00D6601F"/>
    <w:rsid w:val="00D66E96"/>
    <w:rsid w:val="00D67199"/>
    <w:rsid w:val="00D676D5"/>
    <w:rsid w:val="00D679A2"/>
    <w:rsid w:val="00D67C78"/>
    <w:rsid w:val="00D7057F"/>
    <w:rsid w:val="00D70B10"/>
    <w:rsid w:val="00D70CA6"/>
    <w:rsid w:val="00D70EA2"/>
    <w:rsid w:val="00D71008"/>
    <w:rsid w:val="00D71468"/>
    <w:rsid w:val="00D71578"/>
    <w:rsid w:val="00D7171E"/>
    <w:rsid w:val="00D71A3A"/>
    <w:rsid w:val="00D71A6F"/>
    <w:rsid w:val="00D71F21"/>
    <w:rsid w:val="00D723AD"/>
    <w:rsid w:val="00D72D0D"/>
    <w:rsid w:val="00D730E9"/>
    <w:rsid w:val="00D732C6"/>
    <w:rsid w:val="00D7364F"/>
    <w:rsid w:val="00D7374A"/>
    <w:rsid w:val="00D73B01"/>
    <w:rsid w:val="00D7402E"/>
    <w:rsid w:val="00D74366"/>
    <w:rsid w:val="00D74692"/>
    <w:rsid w:val="00D74D5A"/>
    <w:rsid w:val="00D753AE"/>
    <w:rsid w:val="00D75853"/>
    <w:rsid w:val="00D759F8"/>
    <w:rsid w:val="00D75D2D"/>
    <w:rsid w:val="00D76035"/>
    <w:rsid w:val="00D76309"/>
    <w:rsid w:val="00D766EF"/>
    <w:rsid w:val="00D76B66"/>
    <w:rsid w:val="00D7759D"/>
    <w:rsid w:val="00D7787C"/>
    <w:rsid w:val="00D77BD9"/>
    <w:rsid w:val="00D77CC3"/>
    <w:rsid w:val="00D77E3D"/>
    <w:rsid w:val="00D80169"/>
    <w:rsid w:val="00D80C61"/>
    <w:rsid w:val="00D81505"/>
    <w:rsid w:val="00D81C52"/>
    <w:rsid w:val="00D81E7F"/>
    <w:rsid w:val="00D82542"/>
    <w:rsid w:val="00D836B0"/>
    <w:rsid w:val="00D83C1D"/>
    <w:rsid w:val="00D83EB6"/>
    <w:rsid w:val="00D84609"/>
    <w:rsid w:val="00D8469E"/>
    <w:rsid w:val="00D84A8D"/>
    <w:rsid w:val="00D84E98"/>
    <w:rsid w:val="00D855CE"/>
    <w:rsid w:val="00D85A4C"/>
    <w:rsid w:val="00D86592"/>
    <w:rsid w:val="00D86B73"/>
    <w:rsid w:val="00D86C33"/>
    <w:rsid w:val="00D86C46"/>
    <w:rsid w:val="00D87599"/>
    <w:rsid w:val="00D87834"/>
    <w:rsid w:val="00D87893"/>
    <w:rsid w:val="00D87E8F"/>
    <w:rsid w:val="00D87EC5"/>
    <w:rsid w:val="00D87F40"/>
    <w:rsid w:val="00D905A5"/>
    <w:rsid w:val="00D90D5B"/>
    <w:rsid w:val="00D90E09"/>
    <w:rsid w:val="00D9127F"/>
    <w:rsid w:val="00D923FE"/>
    <w:rsid w:val="00D92612"/>
    <w:rsid w:val="00D92FAC"/>
    <w:rsid w:val="00D9446F"/>
    <w:rsid w:val="00D9449F"/>
    <w:rsid w:val="00D95A12"/>
    <w:rsid w:val="00D9655A"/>
    <w:rsid w:val="00D96652"/>
    <w:rsid w:val="00D96779"/>
    <w:rsid w:val="00D96974"/>
    <w:rsid w:val="00D9761F"/>
    <w:rsid w:val="00D9774D"/>
    <w:rsid w:val="00D97AA6"/>
    <w:rsid w:val="00DA21F2"/>
    <w:rsid w:val="00DA245E"/>
    <w:rsid w:val="00DA2E96"/>
    <w:rsid w:val="00DA2E98"/>
    <w:rsid w:val="00DA3536"/>
    <w:rsid w:val="00DA3B8A"/>
    <w:rsid w:val="00DA4CAE"/>
    <w:rsid w:val="00DA5042"/>
    <w:rsid w:val="00DA5C8E"/>
    <w:rsid w:val="00DA6603"/>
    <w:rsid w:val="00DA6978"/>
    <w:rsid w:val="00DA6CE0"/>
    <w:rsid w:val="00DA717A"/>
    <w:rsid w:val="00DA76E8"/>
    <w:rsid w:val="00DA76FA"/>
    <w:rsid w:val="00DA77A4"/>
    <w:rsid w:val="00DA7FC5"/>
    <w:rsid w:val="00DB01BF"/>
    <w:rsid w:val="00DB0CC8"/>
    <w:rsid w:val="00DB10D8"/>
    <w:rsid w:val="00DB1A52"/>
    <w:rsid w:val="00DB1DC3"/>
    <w:rsid w:val="00DB1FB1"/>
    <w:rsid w:val="00DB2192"/>
    <w:rsid w:val="00DB265C"/>
    <w:rsid w:val="00DB27A0"/>
    <w:rsid w:val="00DB2A1C"/>
    <w:rsid w:val="00DB2B49"/>
    <w:rsid w:val="00DB2BD7"/>
    <w:rsid w:val="00DB2CE3"/>
    <w:rsid w:val="00DB39F2"/>
    <w:rsid w:val="00DB3C36"/>
    <w:rsid w:val="00DB440A"/>
    <w:rsid w:val="00DB4E45"/>
    <w:rsid w:val="00DB4E51"/>
    <w:rsid w:val="00DB4F80"/>
    <w:rsid w:val="00DB52F2"/>
    <w:rsid w:val="00DB570E"/>
    <w:rsid w:val="00DB5903"/>
    <w:rsid w:val="00DB5F04"/>
    <w:rsid w:val="00DB63C7"/>
    <w:rsid w:val="00DB673B"/>
    <w:rsid w:val="00DB69BC"/>
    <w:rsid w:val="00DB6A71"/>
    <w:rsid w:val="00DB70DF"/>
    <w:rsid w:val="00DB7C1A"/>
    <w:rsid w:val="00DC0369"/>
    <w:rsid w:val="00DC07C6"/>
    <w:rsid w:val="00DC0B0B"/>
    <w:rsid w:val="00DC0BCD"/>
    <w:rsid w:val="00DC0FAC"/>
    <w:rsid w:val="00DC100C"/>
    <w:rsid w:val="00DC1040"/>
    <w:rsid w:val="00DC28FE"/>
    <w:rsid w:val="00DC290C"/>
    <w:rsid w:val="00DC309B"/>
    <w:rsid w:val="00DC318B"/>
    <w:rsid w:val="00DC33B4"/>
    <w:rsid w:val="00DC3540"/>
    <w:rsid w:val="00DC4DED"/>
    <w:rsid w:val="00DC571E"/>
    <w:rsid w:val="00DC591A"/>
    <w:rsid w:val="00DC5B48"/>
    <w:rsid w:val="00DC5DFF"/>
    <w:rsid w:val="00DC70AB"/>
    <w:rsid w:val="00DC7964"/>
    <w:rsid w:val="00DC7C8F"/>
    <w:rsid w:val="00DC7D08"/>
    <w:rsid w:val="00DD0105"/>
    <w:rsid w:val="00DD0413"/>
    <w:rsid w:val="00DD0627"/>
    <w:rsid w:val="00DD07D9"/>
    <w:rsid w:val="00DD166B"/>
    <w:rsid w:val="00DD1C56"/>
    <w:rsid w:val="00DD2158"/>
    <w:rsid w:val="00DD237B"/>
    <w:rsid w:val="00DD2D81"/>
    <w:rsid w:val="00DD2E1D"/>
    <w:rsid w:val="00DD3259"/>
    <w:rsid w:val="00DD3848"/>
    <w:rsid w:val="00DD3C12"/>
    <w:rsid w:val="00DD416C"/>
    <w:rsid w:val="00DD44FF"/>
    <w:rsid w:val="00DD45CD"/>
    <w:rsid w:val="00DD4656"/>
    <w:rsid w:val="00DD492C"/>
    <w:rsid w:val="00DD4E3A"/>
    <w:rsid w:val="00DD5144"/>
    <w:rsid w:val="00DD5581"/>
    <w:rsid w:val="00DD571F"/>
    <w:rsid w:val="00DD5F94"/>
    <w:rsid w:val="00DD5FD8"/>
    <w:rsid w:val="00DD72F2"/>
    <w:rsid w:val="00DD73E6"/>
    <w:rsid w:val="00DD7960"/>
    <w:rsid w:val="00DD7AFF"/>
    <w:rsid w:val="00DD7F2C"/>
    <w:rsid w:val="00DE0059"/>
    <w:rsid w:val="00DE0187"/>
    <w:rsid w:val="00DE03BB"/>
    <w:rsid w:val="00DE08CC"/>
    <w:rsid w:val="00DE0EEE"/>
    <w:rsid w:val="00DE158F"/>
    <w:rsid w:val="00DE1A82"/>
    <w:rsid w:val="00DE1F59"/>
    <w:rsid w:val="00DE22A1"/>
    <w:rsid w:val="00DE237B"/>
    <w:rsid w:val="00DE2843"/>
    <w:rsid w:val="00DE2BE9"/>
    <w:rsid w:val="00DE2C66"/>
    <w:rsid w:val="00DE3071"/>
    <w:rsid w:val="00DE31E6"/>
    <w:rsid w:val="00DE357F"/>
    <w:rsid w:val="00DE3795"/>
    <w:rsid w:val="00DE3A3F"/>
    <w:rsid w:val="00DE41FB"/>
    <w:rsid w:val="00DE4D7D"/>
    <w:rsid w:val="00DE4EFD"/>
    <w:rsid w:val="00DE55E4"/>
    <w:rsid w:val="00DE65AF"/>
    <w:rsid w:val="00DE6A2E"/>
    <w:rsid w:val="00DE6A6A"/>
    <w:rsid w:val="00DE6B46"/>
    <w:rsid w:val="00DE6B64"/>
    <w:rsid w:val="00DE6B7D"/>
    <w:rsid w:val="00DE6ED4"/>
    <w:rsid w:val="00DE7EF8"/>
    <w:rsid w:val="00DF01DF"/>
    <w:rsid w:val="00DF0F44"/>
    <w:rsid w:val="00DF1886"/>
    <w:rsid w:val="00DF1A7B"/>
    <w:rsid w:val="00DF1C20"/>
    <w:rsid w:val="00DF1D58"/>
    <w:rsid w:val="00DF227E"/>
    <w:rsid w:val="00DF28C5"/>
    <w:rsid w:val="00DF2B60"/>
    <w:rsid w:val="00DF2FA0"/>
    <w:rsid w:val="00DF3AC5"/>
    <w:rsid w:val="00DF4238"/>
    <w:rsid w:val="00DF5A07"/>
    <w:rsid w:val="00DF5AB6"/>
    <w:rsid w:val="00DF5AD7"/>
    <w:rsid w:val="00DF5B70"/>
    <w:rsid w:val="00DF6604"/>
    <w:rsid w:val="00DF6CDA"/>
    <w:rsid w:val="00DF6E6A"/>
    <w:rsid w:val="00DF72F7"/>
    <w:rsid w:val="00DF7918"/>
    <w:rsid w:val="00E018FB"/>
    <w:rsid w:val="00E01C90"/>
    <w:rsid w:val="00E01E48"/>
    <w:rsid w:val="00E025BB"/>
    <w:rsid w:val="00E02BCA"/>
    <w:rsid w:val="00E03385"/>
    <w:rsid w:val="00E039A9"/>
    <w:rsid w:val="00E03BE5"/>
    <w:rsid w:val="00E044D6"/>
    <w:rsid w:val="00E04B7F"/>
    <w:rsid w:val="00E04E84"/>
    <w:rsid w:val="00E052EE"/>
    <w:rsid w:val="00E05907"/>
    <w:rsid w:val="00E05DB8"/>
    <w:rsid w:val="00E0648F"/>
    <w:rsid w:val="00E06823"/>
    <w:rsid w:val="00E07CF4"/>
    <w:rsid w:val="00E07D81"/>
    <w:rsid w:val="00E07F3E"/>
    <w:rsid w:val="00E10610"/>
    <w:rsid w:val="00E10850"/>
    <w:rsid w:val="00E11A23"/>
    <w:rsid w:val="00E11AC5"/>
    <w:rsid w:val="00E11CC0"/>
    <w:rsid w:val="00E1245B"/>
    <w:rsid w:val="00E1296F"/>
    <w:rsid w:val="00E13093"/>
    <w:rsid w:val="00E1314D"/>
    <w:rsid w:val="00E132E0"/>
    <w:rsid w:val="00E135C8"/>
    <w:rsid w:val="00E137F1"/>
    <w:rsid w:val="00E13878"/>
    <w:rsid w:val="00E141E2"/>
    <w:rsid w:val="00E144C5"/>
    <w:rsid w:val="00E14AE2"/>
    <w:rsid w:val="00E14C0C"/>
    <w:rsid w:val="00E14CD5"/>
    <w:rsid w:val="00E1513D"/>
    <w:rsid w:val="00E15145"/>
    <w:rsid w:val="00E15836"/>
    <w:rsid w:val="00E1589B"/>
    <w:rsid w:val="00E16011"/>
    <w:rsid w:val="00E1619D"/>
    <w:rsid w:val="00E169DE"/>
    <w:rsid w:val="00E17257"/>
    <w:rsid w:val="00E172B3"/>
    <w:rsid w:val="00E17D03"/>
    <w:rsid w:val="00E17E65"/>
    <w:rsid w:val="00E20391"/>
    <w:rsid w:val="00E20652"/>
    <w:rsid w:val="00E211BE"/>
    <w:rsid w:val="00E212EF"/>
    <w:rsid w:val="00E218B6"/>
    <w:rsid w:val="00E21ACD"/>
    <w:rsid w:val="00E21DC0"/>
    <w:rsid w:val="00E229BF"/>
    <w:rsid w:val="00E22CF3"/>
    <w:rsid w:val="00E22DEE"/>
    <w:rsid w:val="00E23494"/>
    <w:rsid w:val="00E23C65"/>
    <w:rsid w:val="00E23ED3"/>
    <w:rsid w:val="00E23F93"/>
    <w:rsid w:val="00E24073"/>
    <w:rsid w:val="00E2445E"/>
    <w:rsid w:val="00E244FF"/>
    <w:rsid w:val="00E26208"/>
    <w:rsid w:val="00E26BAE"/>
    <w:rsid w:val="00E26E8D"/>
    <w:rsid w:val="00E27043"/>
    <w:rsid w:val="00E271A8"/>
    <w:rsid w:val="00E2752B"/>
    <w:rsid w:val="00E27602"/>
    <w:rsid w:val="00E27AEF"/>
    <w:rsid w:val="00E27B36"/>
    <w:rsid w:val="00E31154"/>
    <w:rsid w:val="00E31A52"/>
    <w:rsid w:val="00E32274"/>
    <w:rsid w:val="00E322B7"/>
    <w:rsid w:val="00E323B3"/>
    <w:rsid w:val="00E327EF"/>
    <w:rsid w:val="00E32CEC"/>
    <w:rsid w:val="00E32DEC"/>
    <w:rsid w:val="00E32E7E"/>
    <w:rsid w:val="00E33160"/>
    <w:rsid w:val="00E34394"/>
    <w:rsid w:val="00E35662"/>
    <w:rsid w:val="00E35FE2"/>
    <w:rsid w:val="00E3615C"/>
    <w:rsid w:val="00E36A62"/>
    <w:rsid w:val="00E37110"/>
    <w:rsid w:val="00E37B5F"/>
    <w:rsid w:val="00E37CFF"/>
    <w:rsid w:val="00E40365"/>
    <w:rsid w:val="00E40571"/>
    <w:rsid w:val="00E40702"/>
    <w:rsid w:val="00E408B6"/>
    <w:rsid w:val="00E40A6F"/>
    <w:rsid w:val="00E40D68"/>
    <w:rsid w:val="00E40EB9"/>
    <w:rsid w:val="00E40FD8"/>
    <w:rsid w:val="00E41068"/>
    <w:rsid w:val="00E4109B"/>
    <w:rsid w:val="00E41226"/>
    <w:rsid w:val="00E41354"/>
    <w:rsid w:val="00E4167C"/>
    <w:rsid w:val="00E41AFC"/>
    <w:rsid w:val="00E41BDD"/>
    <w:rsid w:val="00E41ECB"/>
    <w:rsid w:val="00E4248F"/>
    <w:rsid w:val="00E4281D"/>
    <w:rsid w:val="00E438DD"/>
    <w:rsid w:val="00E43C49"/>
    <w:rsid w:val="00E43CBE"/>
    <w:rsid w:val="00E442F4"/>
    <w:rsid w:val="00E44823"/>
    <w:rsid w:val="00E44A53"/>
    <w:rsid w:val="00E46134"/>
    <w:rsid w:val="00E46BA5"/>
    <w:rsid w:val="00E46E00"/>
    <w:rsid w:val="00E471A4"/>
    <w:rsid w:val="00E47227"/>
    <w:rsid w:val="00E473A0"/>
    <w:rsid w:val="00E474DF"/>
    <w:rsid w:val="00E47B22"/>
    <w:rsid w:val="00E47E40"/>
    <w:rsid w:val="00E5011D"/>
    <w:rsid w:val="00E50329"/>
    <w:rsid w:val="00E506FD"/>
    <w:rsid w:val="00E50952"/>
    <w:rsid w:val="00E50B14"/>
    <w:rsid w:val="00E50F1E"/>
    <w:rsid w:val="00E518EA"/>
    <w:rsid w:val="00E52757"/>
    <w:rsid w:val="00E52C87"/>
    <w:rsid w:val="00E530D0"/>
    <w:rsid w:val="00E530FC"/>
    <w:rsid w:val="00E531E7"/>
    <w:rsid w:val="00E5392D"/>
    <w:rsid w:val="00E53B23"/>
    <w:rsid w:val="00E53ED5"/>
    <w:rsid w:val="00E540B0"/>
    <w:rsid w:val="00E543D0"/>
    <w:rsid w:val="00E54423"/>
    <w:rsid w:val="00E54554"/>
    <w:rsid w:val="00E54ADE"/>
    <w:rsid w:val="00E54E42"/>
    <w:rsid w:val="00E554EE"/>
    <w:rsid w:val="00E5587B"/>
    <w:rsid w:val="00E55CAE"/>
    <w:rsid w:val="00E5611F"/>
    <w:rsid w:val="00E5621D"/>
    <w:rsid w:val="00E56326"/>
    <w:rsid w:val="00E5647C"/>
    <w:rsid w:val="00E56537"/>
    <w:rsid w:val="00E570FB"/>
    <w:rsid w:val="00E57463"/>
    <w:rsid w:val="00E578D1"/>
    <w:rsid w:val="00E57C37"/>
    <w:rsid w:val="00E60056"/>
    <w:rsid w:val="00E608CA"/>
    <w:rsid w:val="00E608DB"/>
    <w:rsid w:val="00E60FB2"/>
    <w:rsid w:val="00E6180D"/>
    <w:rsid w:val="00E620FA"/>
    <w:rsid w:val="00E62182"/>
    <w:rsid w:val="00E62386"/>
    <w:rsid w:val="00E63023"/>
    <w:rsid w:val="00E6386D"/>
    <w:rsid w:val="00E63AA6"/>
    <w:rsid w:val="00E64032"/>
    <w:rsid w:val="00E64EE2"/>
    <w:rsid w:val="00E652B4"/>
    <w:rsid w:val="00E660DD"/>
    <w:rsid w:val="00E66724"/>
    <w:rsid w:val="00E66D8D"/>
    <w:rsid w:val="00E6763B"/>
    <w:rsid w:val="00E67DF9"/>
    <w:rsid w:val="00E67E2B"/>
    <w:rsid w:val="00E709FB"/>
    <w:rsid w:val="00E71442"/>
    <w:rsid w:val="00E71665"/>
    <w:rsid w:val="00E7199D"/>
    <w:rsid w:val="00E722D5"/>
    <w:rsid w:val="00E7243C"/>
    <w:rsid w:val="00E7244F"/>
    <w:rsid w:val="00E72B86"/>
    <w:rsid w:val="00E7329F"/>
    <w:rsid w:val="00E73343"/>
    <w:rsid w:val="00E7340C"/>
    <w:rsid w:val="00E73654"/>
    <w:rsid w:val="00E73955"/>
    <w:rsid w:val="00E73987"/>
    <w:rsid w:val="00E73C37"/>
    <w:rsid w:val="00E73C86"/>
    <w:rsid w:val="00E74D2D"/>
    <w:rsid w:val="00E74E51"/>
    <w:rsid w:val="00E75477"/>
    <w:rsid w:val="00E75A8E"/>
    <w:rsid w:val="00E76947"/>
    <w:rsid w:val="00E76B4F"/>
    <w:rsid w:val="00E77269"/>
    <w:rsid w:val="00E7786E"/>
    <w:rsid w:val="00E77B12"/>
    <w:rsid w:val="00E80184"/>
    <w:rsid w:val="00E802F6"/>
    <w:rsid w:val="00E80D01"/>
    <w:rsid w:val="00E80D86"/>
    <w:rsid w:val="00E80DC4"/>
    <w:rsid w:val="00E811D2"/>
    <w:rsid w:val="00E81B65"/>
    <w:rsid w:val="00E81E85"/>
    <w:rsid w:val="00E82588"/>
    <w:rsid w:val="00E82B3C"/>
    <w:rsid w:val="00E82F02"/>
    <w:rsid w:val="00E8358B"/>
    <w:rsid w:val="00E83CEE"/>
    <w:rsid w:val="00E84115"/>
    <w:rsid w:val="00E844D2"/>
    <w:rsid w:val="00E84DDA"/>
    <w:rsid w:val="00E85F87"/>
    <w:rsid w:val="00E8602E"/>
    <w:rsid w:val="00E86420"/>
    <w:rsid w:val="00E8670B"/>
    <w:rsid w:val="00E869F0"/>
    <w:rsid w:val="00E86BFC"/>
    <w:rsid w:val="00E86EE5"/>
    <w:rsid w:val="00E86F9D"/>
    <w:rsid w:val="00E87467"/>
    <w:rsid w:val="00E878FD"/>
    <w:rsid w:val="00E90279"/>
    <w:rsid w:val="00E90345"/>
    <w:rsid w:val="00E905DC"/>
    <w:rsid w:val="00E9134E"/>
    <w:rsid w:val="00E91A62"/>
    <w:rsid w:val="00E91DDC"/>
    <w:rsid w:val="00E92086"/>
    <w:rsid w:val="00E921F4"/>
    <w:rsid w:val="00E92900"/>
    <w:rsid w:val="00E93744"/>
    <w:rsid w:val="00E938E4"/>
    <w:rsid w:val="00E941D6"/>
    <w:rsid w:val="00E942EB"/>
    <w:rsid w:val="00E9436A"/>
    <w:rsid w:val="00E94442"/>
    <w:rsid w:val="00E94BF4"/>
    <w:rsid w:val="00E94EEE"/>
    <w:rsid w:val="00E95004"/>
    <w:rsid w:val="00E952A4"/>
    <w:rsid w:val="00E956DD"/>
    <w:rsid w:val="00E956EF"/>
    <w:rsid w:val="00E95CC1"/>
    <w:rsid w:val="00E95DAF"/>
    <w:rsid w:val="00E963E7"/>
    <w:rsid w:val="00E97314"/>
    <w:rsid w:val="00E97339"/>
    <w:rsid w:val="00E9781F"/>
    <w:rsid w:val="00E97931"/>
    <w:rsid w:val="00E97DD0"/>
    <w:rsid w:val="00E97F5E"/>
    <w:rsid w:val="00EA025D"/>
    <w:rsid w:val="00EA0745"/>
    <w:rsid w:val="00EA0833"/>
    <w:rsid w:val="00EA14C9"/>
    <w:rsid w:val="00EA2408"/>
    <w:rsid w:val="00EA2485"/>
    <w:rsid w:val="00EA248A"/>
    <w:rsid w:val="00EA366C"/>
    <w:rsid w:val="00EA3811"/>
    <w:rsid w:val="00EA398B"/>
    <w:rsid w:val="00EA3BB7"/>
    <w:rsid w:val="00EA41DE"/>
    <w:rsid w:val="00EA4C73"/>
    <w:rsid w:val="00EA4F65"/>
    <w:rsid w:val="00EA50BE"/>
    <w:rsid w:val="00EA57C2"/>
    <w:rsid w:val="00EA5B9D"/>
    <w:rsid w:val="00EA61F9"/>
    <w:rsid w:val="00EA6947"/>
    <w:rsid w:val="00EA6CB3"/>
    <w:rsid w:val="00EA7571"/>
    <w:rsid w:val="00EA7D0F"/>
    <w:rsid w:val="00EB00EC"/>
    <w:rsid w:val="00EB015E"/>
    <w:rsid w:val="00EB06B9"/>
    <w:rsid w:val="00EB0CDB"/>
    <w:rsid w:val="00EB11FB"/>
    <w:rsid w:val="00EB191F"/>
    <w:rsid w:val="00EB1D3C"/>
    <w:rsid w:val="00EB1E32"/>
    <w:rsid w:val="00EB2A40"/>
    <w:rsid w:val="00EB3AF7"/>
    <w:rsid w:val="00EB49C6"/>
    <w:rsid w:val="00EB5596"/>
    <w:rsid w:val="00EB58BD"/>
    <w:rsid w:val="00EB58FC"/>
    <w:rsid w:val="00EB5C49"/>
    <w:rsid w:val="00EB6249"/>
    <w:rsid w:val="00EB6A03"/>
    <w:rsid w:val="00EB6C99"/>
    <w:rsid w:val="00EB6D30"/>
    <w:rsid w:val="00EB7448"/>
    <w:rsid w:val="00EB7848"/>
    <w:rsid w:val="00EB7EAC"/>
    <w:rsid w:val="00EC02A1"/>
    <w:rsid w:val="00EC0309"/>
    <w:rsid w:val="00EC070C"/>
    <w:rsid w:val="00EC08B5"/>
    <w:rsid w:val="00EC08E6"/>
    <w:rsid w:val="00EC0D4C"/>
    <w:rsid w:val="00EC0F2A"/>
    <w:rsid w:val="00EC0FFC"/>
    <w:rsid w:val="00EC1709"/>
    <w:rsid w:val="00EC19DF"/>
    <w:rsid w:val="00EC1BD2"/>
    <w:rsid w:val="00EC1EFA"/>
    <w:rsid w:val="00EC1F0B"/>
    <w:rsid w:val="00EC2058"/>
    <w:rsid w:val="00EC35C4"/>
    <w:rsid w:val="00EC3A33"/>
    <w:rsid w:val="00EC3CE8"/>
    <w:rsid w:val="00EC3E85"/>
    <w:rsid w:val="00EC421E"/>
    <w:rsid w:val="00EC497A"/>
    <w:rsid w:val="00EC498D"/>
    <w:rsid w:val="00EC4ADE"/>
    <w:rsid w:val="00EC4B03"/>
    <w:rsid w:val="00EC4D3D"/>
    <w:rsid w:val="00EC523F"/>
    <w:rsid w:val="00EC586A"/>
    <w:rsid w:val="00EC5D2E"/>
    <w:rsid w:val="00EC5D3B"/>
    <w:rsid w:val="00EC5D4C"/>
    <w:rsid w:val="00EC5F72"/>
    <w:rsid w:val="00EC730D"/>
    <w:rsid w:val="00EC7C7A"/>
    <w:rsid w:val="00EC7D5C"/>
    <w:rsid w:val="00ED0A74"/>
    <w:rsid w:val="00ED0FAC"/>
    <w:rsid w:val="00ED105F"/>
    <w:rsid w:val="00ED117E"/>
    <w:rsid w:val="00ED171F"/>
    <w:rsid w:val="00ED18AF"/>
    <w:rsid w:val="00ED198E"/>
    <w:rsid w:val="00ED19B5"/>
    <w:rsid w:val="00ED217A"/>
    <w:rsid w:val="00ED22DA"/>
    <w:rsid w:val="00ED272A"/>
    <w:rsid w:val="00ED2808"/>
    <w:rsid w:val="00ED2905"/>
    <w:rsid w:val="00ED2A5E"/>
    <w:rsid w:val="00ED2C01"/>
    <w:rsid w:val="00ED2E33"/>
    <w:rsid w:val="00ED3006"/>
    <w:rsid w:val="00ED3024"/>
    <w:rsid w:val="00ED3127"/>
    <w:rsid w:val="00ED35D5"/>
    <w:rsid w:val="00ED3E03"/>
    <w:rsid w:val="00ED49D7"/>
    <w:rsid w:val="00ED4CBD"/>
    <w:rsid w:val="00ED4D8F"/>
    <w:rsid w:val="00ED4FA1"/>
    <w:rsid w:val="00ED5237"/>
    <w:rsid w:val="00ED569A"/>
    <w:rsid w:val="00ED5E80"/>
    <w:rsid w:val="00ED6031"/>
    <w:rsid w:val="00ED608B"/>
    <w:rsid w:val="00ED6A4E"/>
    <w:rsid w:val="00ED6C3F"/>
    <w:rsid w:val="00ED6CB7"/>
    <w:rsid w:val="00ED6ECD"/>
    <w:rsid w:val="00ED7113"/>
    <w:rsid w:val="00ED71B6"/>
    <w:rsid w:val="00ED74E4"/>
    <w:rsid w:val="00ED75EA"/>
    <w:rsid w:val="00EE0A2A"/>
    <w:rsid w:val="00EE0E7D"/>
    <w:rsid w:val="00EE18BB"/>
    <w:rsid w:val="00EE1A14"/>
    <w:rsid w:val="00EE1DC5"/>
    <w:rsid w:val="00EE1F52"/>
    <w:rsid w:val="00EE2326"/>
    <w:rsid w:val="00EE2CD7"/>
    <w:rsid w:val="00EE2E42"/>
    <w:rsid w:val="00EE348A"/>
    <w:rsid w:val="00EE3843"/>
    <w:rsid w:val="00EE3D3F"/>
    <w:rsid w:val="00EE4170"/>
    <w:rsid w:val="00EE4EFC"/>
    <w:rsid w:val="00EE5474"/>
    <w:rsid w:val="00EE5F04"/>
    <w:rsid w:val="00EE5F05"/>
    <w:rsid w:val="00EE6241"/>
    <w:rsid w:val="00EE6BB7"/>
    <w:rsid w:val="00EE6CEA"/>
    <w:rsid w:val="00EE6F3D"/>
    <w:rsid w:val="00EE704E"/>
    <w:rsid w:val="00EE734A"/>
    <w:rsid w:val="00EF03DB"/>
    <w:rsid w:val="00EF0E10"/>
    <w:rsid w:val="00EF1CBA"/>
    <w:rsid w:val="00EF1EFF"/>
    <w:rsid w:val="00EF2076"/>
    <w:rsid w:val="00EF20E2"/>
    <w:rsid w:val="00EF2852"/>
    <w:rsid w:val="00EF2AFB"/>
    <w:rsid w:val="00EF2B5B"/>
    <w:rsid w:val="00EF2BB7"/>
    <w:rsid w:val="00EF334C"/>
    <w:rsid w:val="00EF385F"/>
    <w:rsid w:val="00EF3C06"/>
    <w:rsid w:val="00EF4005"/>
    <w:rsid w:val="00EF4889"/>
    <w:rsid w:val="00EF48F9"/>
    <w:rsid w:val="00EF4C6E"/>
    <w:rsid w:val="00EF561D"/>
    <w:rsid w:val="00EF614C"/>
    <w:rsid w:val="00EF6BAD"/>
    <w:rsid w:val="00EF6DBD"/>
    <w:rsid w:val="00F00763"/>
    <w:rsid w:val="00F00B35"/>
    <w:rsid w:val="00F015C6"/>
    <w:rsid w:val="00F01945"/>
    <w:rsid w:val="00F01DA7"/>
    <w:rsid w:val="00F026EA"/>
    <w:rsid w:val="00F03A5C"/>
    <w:rsid w:val="00F03C32"/>
    <w:rsid w:val="00F04046"/>
    <w:rsid w:val="00F04C97"/>
    <w:rsid w:val="00F050E8"/>
    <w:rsid w:val="00F05AB6"/>
    <w:rsid w:val="00F05B15"/>
    <w:rsid w:val="00F05B60"/>
    <w:rsid w:val="00F06082"/>
    <w:rsid w:val="00F0625D"/>
    <w:rsid w:val="00F06B49"/>
    <w:rsid w:val="00F0739C"/>
    <w:rsid w:val="00F075E9"/>
    <w:rsid w:val="00F076F7"/>
    <w:rsid w:val="00F07CEF"/>
    <w:rsid w:val="00F10001"/>
    <w:rsid w:val="00F103A0"/>
    <w:rsid w:val="00F10B5F"/>
    <w:rsid w:val="00F10B73"/>
    <w:rsid w:val="00F10C19"/>
    <w:rsid w:val="00F10F4A"/>
    <w:rsid w:val="00F11747"/>
    <w:rsid w:val="00F119EC"/>
    <w:rsid w:val="00F11A50"/>
    <w:rsid w:val="00F120E7"/>
    <w:rsid w:val="00F129B0"/>
    <w:rsid w:val="00F12C3A"/>
    <w:rsid w:val="00F1374A"/>
    <w:rsid w:val="00F13F4E"/>
    <w:rsid w:val="00F149C4"/>
    <w:rsid w:val="00F149E8"/>
    <w:rsid w:val="00F14B5B"/>
    <w:rsid w:val="00F14C92"/>
    <w:rsid w:val="00F14C98"/>
    <w:rsid w:val="00F14F94"/>
    <w:rsid w:val="00F15554"/>
    <w:rsid w:val="00F157C2"/>
    <w:rsid w:val="00F158AF"/>
    <w:rsid w:val="00F15A9A"/>
    <w:rsid w:val="00F17419"/>
    <w:rsid w:val="00F17C56"/>
    <w:rsid w:val="00F201EB"/>
    <w:rsid w:val="00F20345"/>
    <w:rsid w:val="00F2036A"/>
    <w:rsid w:val="00F203DE"/>
    <w:rsid w:val="00F2097F"/>
    <w:rsid w:val="00F20F20"/>
    <w:rsid w:val="00F21419"/>
    <w:rsid w:val="00F21A51"/>
    <w:rsid w:val="00F223A9"/>
    <w:rsid w:val="00F224EA"/>
    <w:rsid w:val="00F22682"/>
    <w:rsid w:val="00F22871"/>
    <w:rsid w:val="00F22911"/>
    <w:rsid w:val="00F22BAF"/>
    <w:rsid w:val="00F22D35"/>
    <w:rsid w:val="00F22EAC"/>
    <w:rsid w:val="00F22F08"/>
    <w:rsid w:val="00F2373D"/>
    <w:rsid w:val="00F23975"/>
    <w:rsid w:val="00F23A46"/>
    <w:rsid w:val="00F23DA4"/>
    <w:rsid w:val="00F24CE3"/>
    <w:rsid w:val="00F2541E"/>
    <w:rsid w:val="00F25797"/>
    <w:rsid w:val="00F257E2"/>
    <w:rsid w:val="00F25A94"/>
    <w:rsid w:val="00F25B6E"/>
    <w:rsid w:val="00F25E9F"/>
    <w:rsid w:val="00F265A1"/>
    <w:rsid w:val="00F2666B"/>
    <w:rsid w:val="00F26B6A"/>
    <w:rsid w:val="00F26F98"/>
    <w:rsid w:val="00F2728D"/>
    <w:rsid w:val="00F27A3E"/>
    <w:rsid w:val="00F30161"/>
    <w:rsid w:val="00F30669"/>
    <w:rsid w:val="00F30CB8"/>
    <w:rsid w:val="00F30D78"/>
    <w:rsid w:val="00F30E75"/>
    <w:rsid w:val="00F31249"/>
    <w:rsid w:val="00F31390"/>
    <w:rsid w:val="00F314D5"/>
    <w:rsid w:val="00F315AE"/>
    <w:rsid w:val="00F31A6C"/>
    <w:rsid w:val="00F31E74"/>
    <w:rsid w:val="00F323EB"/>
    <w:rsid w:val="00F32641"/>
    <w:rsid w:val="00F32C18"/>
    <w:rsid w:val="00F3332E"/>
    <w:rsid w:val="00F33BD7"/>
    <w:rsid w:val="00F33D5C"/>
    <w:rsid w:val="00F34928"/>
    <w:rsid w:val="00F34C7E"/>
    <w:rsid w:val="00F34DD6"/>
    <w:rsid w:val="00F34E33"/>
    <w:rsid w:val="00F350A4"/>
    <w:rsid w:val="00F35268"/>
    <w:rsid w:val="00F3526E"/>
    <w:rsid w:val="00F35AFD"/>
    <w:rsid w:val="00F35B80"/>
    <w:rsid w:val="00F35D4F"/>
    <w:rsid w:val="00F36212"/>
    <w:rsid w:val="00F371F5"/>
    <w:rsid w:val="00F37BD2"/>
    <w:rsid w:val="00F37DAD"/>
    <w:rsid w:val="00F37F21"/>
    <w:rsid w:val="00F404C6"/>
    <w:rsid w:val="00F413A3"/>
    <w:rsid w:val="00F413DB"/>
    <w:rsid w:val="00F41517"/>
    <w:rsid w:val="00F4194E"/>
    <w:rsid w:val="00F41FB9"/>
    <w:rsid w:val="00F42112"/>
    <w:rsid w:val="00F422AE"/>
    <w:rsid w:val="00F42CBD"/>
    <w:rsid w:val="00F42D6D"/>
    <w:rsid w:val="00F431FB"/>
    <w:rsid w:val="00F434B5"/>
    <w:rsid w:val="00F4395B"/>
    <w:rsid w:val="00F43B7C"/>
    <w:rsid w:val="00F43CF4"/>
    <w:rsid w:val="00F4475E"/>
    <w:rsid w:val="00F449ED"/>
    <w:rsid w:val="00F450E3"/>
    <w:rsid w:val="00F45223"/>
    <w:rsid w:val="00F4573D"/>
    <w:rsid w:val="00F45D46"/>
    <w:rsid w:val="00F46368"/>
    <w:rsid w:val="00F46534"/>
    <w:rsid w:val="00F466EC"/>
    <w:rsid w:val="00F46B46"/>
    <w:rsid w:val="00F46FD3"/>
    <w:rsid w:val="00F471BE"/>
    <w:rsid w:val="00F47498"/>
    <w:rsid w:val="00F47957"/>
    <w:rsid w:val="00F47DC3"/>
    <w:rsid w:val="00F5010F"/>
    <w:rsid w:val="00F50652"/>
    <w:rsid w:val="00F507FE"/>
    <w:rsid w:val="00F50815"/>
    <w:rsid w:val="00F50C38"/>
    <w:rsid w:val="00F50CDF"/>
    <w:rsid w:val="00F50D7F"/>
    <w:rsid w:val="00F50E99"/>
    <w:rsid w:val="00F5106D"/>
    <w:rsid w:val="00F51454"/>
    <w:rsid w:val="00F51AD0"/>
    <w:rsid w:val="00F51C97"/>
    <w:rsid w:val="00F51CE9"/>
    <w:rsid w:val="00F5208E"/>
    <w:rsid w:val="00F520FE"/>
    <w:rsid w:val="00F52CD3"/>
    <w:rsid w:val="00F52DCB"/>
    <w:rsid w:val="00F53ACB"/>
    <w:rsid w:val="00F53F5C"/>
    <w:rsid w:val="00F541AD"/>
    <w:rsid w:val="00F54A97"/>
    <w:rsid w:val="00F54BCE"/>
    <w:rsid w:val="00F54EC3"/>
    <w:rsid w:val="00F5511D"/>
    <w:rsid w:val="00F56CF4"/>
    <w:rsid w:val="00F56DE1"/>
    <w:rsid w:val="00F57CFE"/>
    <w:rsid w:val="00F6066C"/>
    <w:rsid w:val="00F607E2"/>
    <w:rsid w:val="00F60E46"/>
    <w:rsid w:val="00F6117E"/>
    <w:rsid w:val="00F6184E"/>
    <w:rsid w:val="00F61B88"/>
    <w:rsid w:val="00F61DFE"/>
    <w:rsid w:val="00F631B5"/>
    <w:rsid w:val="00F634CC"/>
    <w:rsid w:val="00F64025"/>
    <w:rsid w:val="00F64621"/>
    <w:rsid w:val="00F64A56"/>
    <w:rsid w:val="00F64DCA"/>
    <w:rsid w:val="00F652EF"/>
    <w:rsid w:val="00F65B5E"/>
    <w:rsid w:val="00F66264"/>
    <w:rsid w:val="00F663F2"/>
    <w:rsid w:val="00F66833"/>
    <w:rsid w:val="00F66893"/>
    <w:rsid w:val="00F669D6"/>
    <w:rsid w:val="00F66AD2"/>
    <w:rsid w:val="00F66EFD"/>
    <w:rsid w:val="00F67026"/>
    <w:rsid w:val="00F67183"/>
    <w:rsid w:val="00F6718B"/>
    <w:rsid w:val="00F6769C"/>
    <w:rsid w:val="00F67B6A"/>
    <w:rsid w:val="00F67BE0"/>
    <w:rsid w:val="00F70238"/>
    <w:rsid w:val="00F70EBD"/>
    <w:rsid w:val="00F7154D"/>
    <w:rsid w:val="00F7155A"/>
    <w:rsid w:val="00F72428"/>
    <w:rsid w:val="00F7251F"/>
    <w:rsid w:val="00F725EB"/>
    <w:rsid w:val="00F727B6"/>
    <w:rsid w:val="00F729D5"/>
    <w:rsid w:val="00F72AA3"/>
    <w:rsid w:val="00F72E74"/>
    <w:rsid w:val="00F7319B"/>
    <w:rsid w:val="00F733B4"/>
    <w:rsid w:val="00F73D88"/>
    <w:rsid w:val="00F74374"/>
    <w:rsid w:val="00F7537F"/>
    <w:rsid w:val="00F756B9"/>
    <w:rsid w:val="00F756C1"/>
    <w:rsid w:val="00F75A13"/>
    <w:rsid w:val="00F7731E"/>
    <w:rsid w:val="00F77A5A"/>
    <w:rsid w:val="00F77DA8"/>
    <w:rsid w:val="00F8007E"/>
    <w:rsid w:val="00F8026D"/>
    <w:rsid w:val="00F80403"/>
    <w:rsid w:val="00F806F2"/>
    <w:rsid w:val="00F8130B"/>
    <w:rsid w:val="00F81AD6"/>
    <w:rsid w:val="00F81C2D"/>
    <w:rsid w:val="00F81C8A"/>
    <w:rsid w:val="00F82594"/>
    <w:rsid w:val="00F83252"/>
    <w:rsid w:val="00F83975"/>
    <w:rsid w:val="00F83A3C"/>
    <w:rsid w:val="00F83AEF"/>
    <w:rsid w:val="00F83BB5"/>
    <w:rsid w:val="00F83C64"/>
    <w:rsid w:val="00F8437D"/>
    <w:rsid w:val="00F843A3"/>
    <w:rsid w:val="00F8475D"/>
    <w:rsid w:val="00F84805"/>
    <w:rsid w:val="00F84FF2"/>
    <w:rsid w:val="00F8555D"/>
    <w:rsid w:val="00F85854"/>
    <w:rsid w:val="00F85942"/>
    <w:rsid w:val="00F85C53"/>
    <w:rsid w:val="00F85E41"/>
    <w:rsid w:val="00F85E5B"/>
    <w:rsid w:val="00F85FAD"/>
    <w:rsid w:val="00F8600C"/>
    <w:rsid w:val="00F86448"/>
    <w:rsid w:val="00F87377"/>
    <w:rsid w:val="00F908A5"/>
    <w:rsid w:val="00F90FD0"/>
    <w:rsid w:val="00F91469"/>
    <w:rsid w:val="00F919EA"/>
    <w:rsid w:val="00F91D91"/>
    <w:rsid w:val="00F92040"/>
    <w:rsid w:val="00F92C2F"/>
    <w:rsid w:val="00F93003"/>
    <w:rsid w:val="00F93038"/>
    <w:rsid w:val="00F93190"/>
    <w:rsid w:val="00F93610"/>
    <w:rsid w:val="00F9373C"/>
    <w:rsid w:val="00F94059"/>
    <w:rsid w:val="00F94373"/>
    <w:rsid w:val="00F9446C"/>
    <w:rsid w:val="00F95141"/>
    <w:rsid w:val="00F952D6"/>
    <w:rsid w:val="00F95AD4"/>
    <w:rsid w:val="00F95DAD"/>
    <w:rsid w:val="00F963FD"/>
    <w:rsid w:val="00F9665C"/>
    <w:rsid w:val="00F96E83"/>
    <w:rsid w:val="00F96EC7"/>
    <w:rsid w:val="00F97122"/>
    <w:rsid w:val="00F978A9"/>
    <w:rsid w:val="00F97AA7"/>
    <w:rsid w:val="00FA017F"/>
    <w:rsid w:val="00FA03F9"/>
    <w:rsid w:val="00FA0BA8"/>
    <w:rsid w:val="00FA0FF7"/>
    <w:rsid w:val="00FA1B92"/>
    <w:rsid w:val="00FA1FFD"/>
    <w:rsid w:val="00FA2B02"/>
    <w:rsid w:val="00FA2BE0"/>
    <w:rsid w:val="00FA3305"/>
    <w:rsid w:val="00FA34ED"/>
    <w:rsid w:val="00FA3936"/>
    <w:rsid w:val="00FA5870"/>
    <w:rsid w:val="00FA5A96"/>
    <w:rsid w:val="00FA5BC7"/>
    <w:rsid w:val="00FA65E7"/>
    <w:rsid w:val="00FA6BEF"/>
    <w:rsid w:val="00FA6C3F"/>
    <w:rsid w:val="00FA73DB"/>
    <w:rsid w:val="00FA76B3"/>
    <w:rsid w:val="00FA7AB3"/>
    <w:rsid w:val="00FA7B07"/>
    <w:rsid w:val="00FA7E69"/>
    <w:rsid w:val="00FB0E91"/>
    <w:rsid w:val="00FB1115"/>
    <w:rsid w:val="00FB22AD"/>
    <w:rsid w:val="00FB3B80"/>
    <w:rsid w:val="00FB3EAA"/>
    <w:rsid w:val="00FB44A4"/>
    <w:rsid w:val="00FB46AD"/>
    <w:rsid w:val="00FB4AE4"/>
    <w:rsid w:val="00FB5620"/>
    <w:rsid w:val="00FB5E5A"/>
    <w:rsid w:val="00FB60C8"/>
    <w:rsid w:val="00FB675E"/>
    <w:rsid w:val="00FB6A0A"/>
    <w:rsid w:val="00FB716B"/>
    <w:rsid w:val="00FB7790"/>
    <w:rsid w:val="00FB78C8"/>
    <w:rsid w:val="00FB7C96"/>
    <w:rsid w:val="00FB7D13"/>
    <w:rsid w:val="00FB7E69"/>
    <w:rsid w:val="00FC0377"/>
    <w:rsid w:val="00FC06C6"/>
    <w:rsid w:val="00FC0823"/>
    <w:rsid w:val="00FC0EE1"/>
    <w:rsid w:val="00FC0F46"/>
    <w:rsid w:val="00FC1040"/>
    <w:rsid w:val="00FC199A"/>
    <w:rsid w:val="00FC27D4"/>
    <w:rsid w:val="00FC27E5"/>
    <w:rsid w:val="00FC2B24"/>
    <w:rsid w:val="00FC2D29"/>
    <w:rsid w:val="00FC38BD"/>
    <w:rsid w:val="00FC3956"/>
    <w:rsid w:val="00FC3A9A"/>
    <w:rsid w:val="00FC3B0E"/>
    <w:rsid w:val="00FC3D28"/>
    <w:rsid w:val="00FC490F"/>
    <w:rsid w:val="00FC4AB2"/>
    <w:rsid w:val="00FC507B"/>
    <w:rsid w:val="00FC50B0"/>
    <w:rsid w:val="00FC5283"/>
    <w:rsid w:val="00FC61BA"/>
    <w:rsid w:val="00FC6334"/>
    <w:rsid w:val="00FC668D"/>
    <w:rsid w:val="00FC6E15"/>
    <w:rsid w:val="00FC6EBB"/>
    <w:rsid w:val="00FC78A5"/>
    <w:rsid w:val="00FD0089"/>
    <w:rsid w:val="00FD025A"/>
    <w:rsid w:val="00FD07DA"/>
    <w:rsid w:val="00FD0DE6"/>
    <w:rsid w:val="00FD12DE"/>
    <w:rsid w:val="00FD20F7"/>
    <w:rsid w:val="00FD2391"/>
    <w:rsid w:val="00FD3A61"/>
    <w:rsid w:val="00FD48B1"/>
    <w:rsid w:val="00FD4CFA"/>
    <w:rsid w:val="00FD5367"/>
    <w:rsid w:val="00FD5739"/>
    <w:rsid w:val="00FD59DA"/>
    <w:rsid w:val="00FD5DDF"/>
    <w:rsid w:val="00FD5FF8"/>
    <w:rsid w:val="00FD608B"/>
    <w:rsid w:val="00FD64DB"/>
    <w:rsid w:val="00FD6C66"/>
    <w:rsid w:val="00FD7550"/>
    <w:rsid w:val="00FD7ECF"/>
    <w:rsid w:val="00FE0389"/>
    <w:rsid w:val="00FE0671"/>
    <w:rsid w:val="00FE06DD"/>
    <w:rsid w:val="00FE0757"/>
    <w:rsid w:val="00FE0ACC"/>
    <w:rsid w:val="00FE0B97"/>
    <w:rsid w:val="00FE1FB3"/>
    <w:rsid w:val="00FE28C9"/>
    <w:rsid w:val="00FE2B89"/>
    <w:rsid w:val="00FE3D32"/>
    <w:rsid w:val="00FE3E38"/>
    <w:rsid w:val="00FE478C"/>
    <w:rsid w:val="00FE4FAB"/>
    <w:rsid w:val="00FE5359"/>
    <w:rsid w:val="00FE583F"/>
    <w:rsid w:val="00FE5CDD"/>
    <w:rsid w:val="00FE5F42"/>
    <w:rsid w:val="00FE6DC4"/>
    <w:rsid w:val="00FE7460"/>
    <w:rsid w:val="00FE7A02"/>
    <w:rsid w:val="00FE7B5D"/>
    <w:rsid w:val="00FF0254"/>
    <w:rsid w:val="00FF02C5"/>
    <w:rsid w:val="00FF0313"/>
    <w:rsid w:val="00FF04E3"/>
    <w:rsid w:val="00FF06E3"/>
    <w:rsid w:val="00FF11AF"/>
    <w:rsid w:val="00FF12B8"/>
    <w:rsid w:val="00FF18C1"/>
    <w:rsid w:val="00FF206A"/>
    <w:rsid w:val="00FF37EC"/>
    <w:rsid w:val="00FF386C"/>
    <w:rsid w:val="00FF38AE"/>
    <w:rsid w:val="00FF3BE0"/>
    <w:rsid w:val="00FF47B1"/>
    <w:rsid w:val="00FF5666"/>
    <w:rsid w:val="00FF5811"/>
    <w:rsid w:val="00FF591E"/>
    <w:rsid w:val="00FF5DC8"/>
    <w:rsid w:val="00FF71C1"/>
    <w:rsid w:val="00FF7553"/>
    <w:rsid w:val="00FF7768"/>
    <w:rsid w:val="00FF781B"/>
    <w:rsid w:val="01212A9E"/>
    <w:rsid w:val="0130D3B4"/>
    <w:rsid w:val="015E9A84"/>
    <w:rsid w:val="0170FCAD"/>
    <w:rsid w:val="017B5387"/>
    <w:rsid w:val="018D35BD"/>
    <w:rsid w:val="01AE83B3"/>
    <w:rsid w:val="01BE7999"/>
    <w:rsid w:val="02FB2344"/>
    <w:rsid w:val="032A0158"/>
    <w:rsid w:val="037041D0"/>
    <w:rsid w:val="03F5F871"/>
    <w:rsid w:val="04004D46"/>
    <w:rsid w:val="045E2BBD"/>
    <w:rsid w:val="04A5F0A7"/>
    <w:rsid w:val="04AD4621"/>
    <w:rsid w:val="04E7C333"/>
    <w:rsid w:val="054141EF"/>
    <w:rsid w:val="06026021"/>
    <w:rsid w:val="0626E89B"/>
    <w:rsid w:val="065B8981"/>
    <w:rsid w:val="0662E8D5"/>
    <w:rsid w:val="06806362"/>
    <w:rsid w:val="0681DE2F"/>
    <w:rsid w:val="0688C131"/>
    <w:rsid w:val="06908DA5"/>
    <w:rsid w:val="06B5AB29"/>
    <w:rsid w:val="072818F3"/>
    <w:rsid w:val="0737CF61"/>
    <w:rsid w:val="0781B4A2"/>
    <w:rsid w:val="07D4366D"/>
    <w:rsid w:val="07F1CDA1"/>
    <w:rsid w:val="07F3CC21"/>
    <w:rsid w:val="07F53E2A"/>
    <w:rsid w:val="08C7AEF2"/>
    <w:rsid w:val="08E561C9"/>
    <w:rsid w:val="091ECDFD"/>
    <w:rsid w:val="09470351"/>
    <w:rsid w:val="09ED4BEB"/>
    <w:rsid w:val="0A22CCEB"/>
    <w:rsid w:val="0A63AAFD"/>
    <w:rsid w:val="0A682906"/>
    <w:rsid w:val="0AD39AD8"/>
    <w:rsid w:val="0AEAFB34"/>
    <w:rsid w:val="0AF623B4"/>
    <w:rsid w:val="0B1567EB"/>
    <w:rsid w:val="0B914607"/>
    <w:rsid w:val="0BCCE44B"/>
    <w:rsid w:val="0BCFF23E"/>
    <w:rsid w:val="0BD89E3D"/>
    <w:rsid w:val="0BFB0CB7"/>
    <w:rsid w:val="0C21603A"/>
    <w:rsid w:val="0C2CEE6C"/>
    <w:rsid w:val="0C2F0B61"/>
    <w:rsid w:val="0C8F5C6E"/>
    <w:rsid w:val="0C941B19"/>
    <w:rsid w:val="0CF44F1A"/>
    <w:rsid w:val="0D5534DA"/>
    <w:rsid w:val="0D91749F"/>
    <w:rsid w:val="0DD1C5E8"/>
    <w:rsid w:val="0E9C1E6F"/>
    <w:rsid w:val="0EC05F70"/>
    <w:rsid w:val="0EC5B27A"/>
    <w:rsid w:val="0EE876F7"/>
    <w:rsid w:val="0F59B6E8"/>
    <w:rsid w:val="0F63EE4F"/>
    <w:rsid w:val="0F8FDCFD"/>
    <w:rsid w:val="10615F82"/>
    <w:rsid w:val="106CB149"/>
    <w:rsid w:val="109C2C85"/>
    <w:rsid w:val="11559C67"/>
    <w:rsid w:val="1175AC6B"/>
    <w:rsid w:val="11968E82"/>
    <w:rsid w:val="11B7E054"/>
    <w:rsid w:val="11FBC7A8"/>
    <w:rsid w:val="1238CAD2"/>
    <w:rsid w:val="124D4D2A"/>
    <w:rsid w:val="1351F7F1"/>
    <w:rsid w:val="1356A00F"/>
    <w:rsid w:val="13C76939"/>
    <w:rsid w:val="13D7909A"/>
    <w:rsid w:val="145EA6C6"/>
    <w:rsid w:val="14C21F6C"/>
    <w:rsid w:val="14E25E50"/>
    <w:rsid w:val="14F79940"/>
    <w:rsid w:val="1526F5D4"/>
    <w:rsid w:val="15567A40"/>
    <w:rsid w:val="1578FA02"/>
    <w:rsid w:val="15B2C933"/>
    <w:rsid w:val="15B358CD"/>
    <w:rsid w:val="15F90395"/>
    <w:rsid w:val="16482BD2"/>
    <w:rsid w:val="166B657C"/>
    <w:rsid w:val="1670DDE2"/>
    <w:rsid w:val="167D2511"/>
    <w:rsid w:val="16DBC243"/>
    <w:rsid w:val="17175C3F"/>
    <w:rsid w:val="1730849C"/>
    <w:rsid w:val="174151DF"/>
    <w:rsid w:val="1748F8A0"/>
    <w:rsid w:val="175D074C"/>
    <w:rsid w:val="17BFB851"/>
    <w:rsid w:val="181E5DC3"/>
    <w:rsid w:val="18728136"/>
    <w:rsid w:val="18B88975"/>
    <w:rsid w:val="1922E74D"/>
    <w:rsid w:val="192CC718"/>
    <w:rsid w:val="197A00EE"/>
    <w:rsid w:val="19B8A2A8"/>
    <w:rsid w:val="19BD3184"/>
    <w:rsid w:val="19D1C159"/>
    <w:rsid w:val="19E519B9"/>
    <w:rsid w:val="1A5F7043"/>
    <w:rsid w:val="1AA461E7"/>
    <w:rsid w:val="1AE68DA1"/>
    <w:rsid w:val="1B2431FC"/>
    <w:rsid w:val="1B3583B6"/>
    <w:rsid w:val="1B45F1BA"/>
    <w:rsid w:val="1B6E8D4C"/>
    <w:rsid w:val="1B7196A7"/>
    <w:rsid w:val="1B9E4296"/>
    <w:rsid w:val="1BB47809"/>
    <w:rsid w:val="1C2523E3"/>
    <w:rsid w:val="1C38E161"/>
    <w:rsid w:val="1C76A62F"/>
    <w:rsid w:val="1CAB457E"/>
    <w:rsid w:val="1CD53EB6"/>
    <w:rsid w:val="1D05B498"/>
    <w:rsid w:val="1D6403E8"/>
    <w:rsid w:val="1D869DC3"/>
    <w:rsid w:val="1DEDE322"/>
    <w:rsid w:val="1E08DA79"/>
    <w:rsid w:val="1E393711"/>
    <w:rsid w:val="1E427157"/>
    <w:rsid w:val="1F19614D"/>
    <w:rsid w:val="1F226E24"/>
    <w:rsid w:val="1F5451E9"/>
    <w:rsid w:val="206341A3"/>
    <w:rsid w:val="209904A3"/>
    <w:rsid w:val="20DD6086"/>
    <w:rsid w:val="20EC5082"/>
    <w:rsid w:val="2102ED73"/>
    <w:rsid w:val="211D3878"/>
    <w:rsid w:val="213CA6C8"/>
    <w:rsid w:val="217DF42D"/>
    <w:rsid w:val="21C42B3E"/>
    <w:rsid w:val="21F2587C"/>
    <w:rsid w:val="221B2D70"/>
    <w:rsid w:val="222537AF"/>
    <w:rsid w:val="2251020F"/>
    <w:rsid w:val="22666ACB"/>
    <w:rsid w:val="226F930D"/>
    <w:rsid w:val="230B7605"/>
    <w:rsid w:val="23172F10"/>
    <w:rsid w:val="23234A78"/>
    <w:rsid w:val="2324F231"/>
    <w:rsid w:val="235AC1D1"/>
    <w:rsid w:val="24133347"/>
    <w:rsid w:val="245461CA"/>
    <w:rsid w:val="2458D17E"/>
    <w:rsid w:val="2474478A"/>
    <w:rsid w:val="24ACA67A"/>
    <w:rsid w:val="25424319"/>
    <w:rsid w:val="2566F1C9"/>
    <w:rsid w:val="258BEF5D"/>
    <w:rsid w:val="25A2FE7F"/>
    <w:rsid w:val="25EB3B6D"/>
    <w:rsid w:val="25F5FFB4"/>
    <w:rsid w:val="25FBE964"/>
    <w:rsid w:val="2615DC77"/>
    <w:rsid w:val="26B16878"/>
    <w:rsid w:val="26DD35D2"/>
    <w:rsid w:val="270A96E6"/>
    <w:rsid w:val="27BC8D53"/>
    <w:rsid w:val="28C3D017"/>
    <w:rsid w:val="28CE4725"/>
    <w:rsid w:val="28E05E94"/>
    <w:rsid w:val="2903A6EB"/>
    <w:rsid w:val="291E1DBB"/>
    <w:rsid w:val="292B2D61"/>
    <w:rsid w:val="295169AD"/>
    <w:rsid w:val="297F39CF"/>
    <w:rsid w:val="299D920C"/>
    <w:rsid w:val="29AC23E6"/>
    <w:rsid w:val="29F4589E"/>
    <w:rsid w:val="29FD19E9"/>
    <w:rsid w:val="29FD8D79"/>
    <w:rsid w:val="2AD05A52"/>
    <w:rsid w:val="2AE9FCF5"/>
    <w:rsid w:val="2B53037E"/>
    <w:rsid w:val="2B653152"/>
    <w:rsid w:val="2BB027F6"/>
    <w:rsid w:val="2C6EB7CD"/>
    <w:rsid w:val="2D3CE9D5"/>
    <w:rsid w:val="2D5415BB"/>
    <w:rsid w:val="2D9E3139"/>
    <w:rsid w:val="2DA0ED30"/>
    <w:rsid w:val="2DD02644"/>
    <w:rsid w:val="2E881A2E"/>
    <w:rsid w:val="2E8DA8C3"/>
    <w:rsid w:val="2EB6F63D"/>
    <w:rsid w:val="2ECEB484"/>
    <w:rsid w:val="2F0125D4"/>
    <w:rsid w:val="2F103035"/>
    <w:rsid w:val="2FF4E8C7"/>
    <w:rsid w:val="301747EC"/>
    <w:rsid w:val="308C0E86"/>
    <w:rsid w:val="30B5E9E5"/>
    <w:rsid w:val="30BA4ED5"/>
    <w:rsid w:val="3109292A"/>
    <w:rsid w:val="310AA9FB"/>
    <w:rsid w:val="314D369D"/>
    <w:rsid w:val="31792AD5"/>
    <w:rsid w:val="319A120C"/>
    <w:rsid w:val="31D5C3D6"/>
    <w:rsid w:val="31FD10E4"/>
    <w:rsid w:val="3216A4DC"/>
    <w:rsid w:val="32AC9967"/>
    <w:rsid w:val="32D2657C"/>
    <w:rsid w:val="330CC481"/>
    <w:rsid w:val="3330C009"/>
    <w:rsid w:val="334EA792"/>
    <w:rsid w:val="339B7D7A"/>
    <w:rsid w:val="33A1259D"/>
    <w:rsid w:val="33AC7305"/>
    <w:rsid w:val="33C96B91"/>
    <w:rsid w:val="345293EB"/>
    <w:rsid w:val="346961FF"/>
    <w:rsid w:val="346DE008"/>
    <w:rsid w:val="34B7FD7D"/>
    <w:rsid w:val="34E6F6DD"/>
    <w:rsid w:val="353D37AF"/>
    <w:rsid w:val="3575AAF1"/>
    <w:rsid w:val="357E2E47"/>
    <w:rsid w:val="3595D489"/>
    <w:rsid w:val="363ECE42"/>
    <w:rsid w:val="36D3A754"/>
    <w:rsid w:val="36FC5DAB"/>
    <w:rsid w:val="3729D204"/>
    <w:rsid w:val="3787B7DF"/>
    <w:rsid w:val="37F9876C"/>
    <w:rsid w:val="38178BCB"/>
    <w:rsid w:val="3857A6CD"/>
    <w:rsid w:val="38820C59"/>
    <w:rsid w:val="38B5CF09"/>
    <w:rsid w:val="38CE56AF"/>
    <w:rsid w:val="38E11BC7"/>
    <w:rsid w:val="38E38354"/>
    <w:rsid w:val="38F3BD9F"/>
    <w:rsid w:val="39154FC8"/>
    <w:rsid w:val="3974BF23"/>
    <w:rsid w:val="398D14D9"/>
    <w:rsid w:val="399ECD4A"/>
    <w:rsid w:val="39ABCFD3"/>
    <w:rsid w:val="39F2B226"/>
    <w:rsid w:val="3A350988"/>
    <w:rsid w:val="3AB81DBD"/>
    <w:rsid w:val="3B3A9809"/>
    <w:rsid w:val="3B63497E"/>
    <w:rsid w:val="3BB765DF"/>
    <w:rsid w:val="3BBE4AE0"/>
    <w:rsid w:val="3C2B5E61"/>
    <w:rsid w:val="3CC2364A"/>
    <w:rsid w:val="3D01EF3C"/>
    <w:rsid w:val="3D2AE898"/>
    <w:rsid w:val="3D4EF378"/>
    <w:rsid w:val="3DDFB515"/>
    <w:rsid w:val="3DF6F963"/>
    <w:rsid w:val="3F06F064"/>
    <w:rsid w:val="3F8142E0"/>
    <w:rsid w:val="3F84914C"/>
    <w:rsid w:val="3F96922F"/>
    <w:rsid w:val="3FD900CF"/>
    <w:rsid w:val="4030081E"/>
    <w:rsid w:val="4063A6CF"/>
    <w:rsid w:val="40D4818C"/>
    <w:rsid w:val="40FA7966"/>
    <w:rsid w:val="40FECF84"/>
    <w:rsid w:val="412957DB"/>
    <w:rsid w:val="415D84B0"/>
    <w:rsid w:val="41B017C4"/>
    <w:rsid w:val="41DE9519"/>
    <w:rsid w:val="420B647D"/>
    <w:rsid w:val="42230FA9"/>
    <w:rsid w:val="42867F2A"/>
    <w:rsid w:val="42950B86"/>
    <w:rsid w:val="429A9FE5"/>
    <w:rsid w:val="42A64A85"/>
    <w:rsid w:val="42AA0745"/>
    <w:rsid w:val="42E802B6"/>
    <w:rsid w:val="433EB3DF"/>
    <w:rsid w:val="4352FEC0"/>
    <w:rsid w:val="4374C2F6"/>
    <w:rsid w:val="43819B16"/>
    <w:rsid w:val="43821F34"/>
    <w:rsid w:val="43EFFE5A"/>
    <w:rsid w:val="43F0781F"/>
    <w:rsid w:val="4407DF2D"/>
    <w:rsid w:val="442272E8"/>
    <w:rsid w:val="44367046"/>
    <w:rsid w:val="444A593B"/>
    <w:rsid w:val="448BF158"/>
    <w:rsid w:val="451D0178"/>
    <w:rsid w:val="451DEF95"/>
    <w:rsid w:val="45AB7C37"/>
    <w:rsid w:val="45D240A7"/>
    <w:rsid w:val="45D4E6BE"/>
    <w:rsid w:val="466EECA7"/>
    <w:rsid w:val="46EB57B3"/>
    <w:rsid w:val="4744CE20"/>
    <w:rsid w:val="4751C9E3"/>
    <w:rsid w:val="4753AC12"/>
    <w:rsid w:val="475DC8EF"/>
    <w:rsid w:val="483C4FB9"/>
    <w:rsid w:val="48711FBE"/>
    <w:rsid w:val="48A5F6EF"/>
    <w:rsid w:val="4940ADD5"/>
    <w:rsid w:val="494F5D81"/>
    <w:rsid w:val="4953028E"/>
    <w:rsid w:val="499078AE"/>
    <w:rsid w:val="49CFBBC0"/>
    <w:rsid w:val="49E9A6FE"/>
    <w:rsid w:val="4A22C9C0"/>
    <w:rsid w:val="4A45075B"/>
    <w:rsid w:val="4A4D9EAC"/>
    <w:rsid w:val="4A53EDE2"/>
    <w:rsid w:val="4A590E4E"/>
    <w:rsid w:val="4A9417D4"/>
    <w:rsid w:val="4A9FF26C"/>
    <w:rsid w:val="4AE4E3D0"/>
    <w:rsid w:val="4AF9B597"/>
    <w:rsid w:val="4B14A37A"/>
    <w:rsid w:val="4B3C37A7"/>
    <w:rsid w:val="4BD44A99"/>
    <w:rsid w:val="4BF258BE"/>
    <w:rsid w:val="4BF9C8B5"/>
    <w:rsid w:val="4C2F5937"/>
    <w:rsid w:val="4C5C65A4"/>
    <w:rsid w:val="4C934F2F"/>
    <w:rsid w:val="4CA62C41"/>
    <w:rsid w:val="4CEAFD37"/>
    <w:rsid w:val="4D557FD3"/>
    <w:rsid w:val="4DD757F0"/>
    <w:rsid w:val="4DEA773C"/>
    <w:rsid w:val="4DF831B2"/>
    <w:rsid w:val="4DF8B056"/>
    <w:rsid w:val="4E1B862C"/>
    <w:rsid w:val="4E94B3B9"/>
    <w:rsid w:val="4EA3EFC4"/>
    <w:rsid w:val="4EBB2667"/>
    <w:rsid w:val="4EBF7513"/>
    <w:rsid w:val="4F00E020"/>
    <w:rsid w:val="4F18E5DB"/>
    <w:rsid w:val="4F4FAC67"/>
    <w:rsid w:val="4F7AC809"/>
    <w:rsid w:val="4F8FC531"/>
    <w:rsid w:val="4FA2A29C"/>
    <w:rsid w:val="4FA74439"/>
    <w:rsid w:val="4FCB606A"/>
    <w:rsid w:val="4FE98418"/>
    <w:rsid w:val="4FF0307C"/>
    <w:rsid w:val="500958FA"/>
    <w:rsid w:val="502F21C6"/>
    <w:rsid w:val="50365224"/>
    <w:rsid w:val="50A0ACD9"/>
    <w:rsid w:val="50C5C9E1"/>
    <w:rsid w:val="50CD4B4B"/>
    <w:rsid w:val="513E72FD"/>
    <w:rsid w:val="51C048A6"/>
    <w:rsid w:val="521F5885"/>
    <w:rsid w:val="5280AD01"/>
    <w:rsid w:val="52ED1C64"/>
    <w:rsid w:val="53179286"/>
    <w:rsid w:val="534F82D4"/>
    <w:rsid w:val="536DD46C"/>
    <w:rsid w:val="53DDCCA2"/>
    <w:rsid w:val="53E5EA65"/>
    <w:rsid w:val="540E0FAA"/>
    <w:rsid w:val="54197D67"/>
    <w:rsid w:val="5490DD41"/>
    <w:rsid w:val="549E4AA1"/>
    <w:rsid w:val="54A61D43"/>
    <w:rsid w:val="551CFBD3"/>
    <w:rsid w:val="56267D2C"/>
    <w:rsid w:val="56B4DED8"/>
    <w:rsid w:val="56BE84EE"/>
    <w:rsid w:val="56D1CE55"/>
    <w:rsid w:val="571132D3"/>
    <w:rsid w:val="571873AE"/>
    <w:rsid w:val="573719B3"/>
    <w:rsid w:val="576D6A55"/>
    <w:rsid w:val="576F2BF7"/>
    <w:rsid w:val="577573E4"/>
    <w:rsid w:val="577D3C45"/>
    <w:rsid w:val="57AA6615"/>
    <w:rsid w:val="57AB12BB"/>
    <w:rsid w:val="57D6E6C6"/>
    <w:rsid w:val="57FBAF26"/>
    <w:rsid w:val="580BA80F"/>
    <w:rsid w:val="5829B2F1"/>
    <w:rsid w:val="58889A3C"/>
    <w:rsid w:val="590F782D"/>
    <w:rsid w:val="59526D8C"/>
    <w:rsid w:val="59885BC9"/>
    <w:rsid w:val="59E6E1E6"/>
    <w:rsid w:val="5A679654"/>
    <w:rsid w:val="5A74E014"/>
    <w:rsid w:val="5A9C7EA6"/>
    <w:rsid w:val="5AE730F7"/>
    <w:rsid w:val="5AF0AC98"/>
    <w:rsid w:val="5AF81F8B"/>
    <w:rsid w:val="5B015C6D"/>
    <w:rsid w:val="5B905A0F"/>
    <w:rsid w:val="5BD009BB"/>
    <w:rsid w:val="5C441191"/>
    <w:rsid w:val="5C7DD738"/>
    <w:rsid w:val="5CDB8BA0"/>
    <w:rsid w:val="5D00FB07"/>
    <w:rsid w:val="5D0CC21D"/>
    <w:rsid w:val="5DBD91FD"/>
    <w:rsid w:val="5DC0AB75"/>
    <w:rsid w:val="5E14B859"/>
    <w:rsid w:val="5E16904A"/>
    <w:rsid w:val="5E4829A8"/>
    <w:rsid w:val="5E4FDF7F"/>
    <w:rsid w:val="5F5E7E46"/>
    <w:rsid w:val="5FAAAE2E"/>
    <w:rsid w:val="5FADD681"/>
    <w:rsid w:val="6025F94E"/>
    <w:rsid w:val="602E38AD"/>
    <w:rsid w:val="60432BD9"/>
    <w:rsid w:val="60448544"/>
    <w:rsid w:val="6069E14D"/>
    <w:rsid w:val="612FFD0F"/>
    <w:rsid w:val="613ABE58"/>
    <w:rsid w:val="614B1572"/>
    <w:rsid w:val="6191D301"/>
    <w:rsid w:val="61C2CA7B"/>
    <w:rsid w:val="61F50BDD"/>
    <w:rsid w:val="6205B1AE"/>
    <w:rsid w:val="626F3AB6"/>
    <w:rsid w:val="62A76DDA"/>
    <w:rsid w:val="62AE184A"/>
    <w:rsid w:val="632F0512"/>
    <w:rsid w:val="63638F59"/>
    <w:rsid w:val="63760D2F"/>
    <w:rsid w:val="6395DDF2"/>
    <w:rsid w:val="639BB0EE"/>
    <w:rsid w:val="63E0AA73"/>
    <w:rsid w:val="644E16D9"/>
    <w:rsid w:val="649C1BF4"/>
    <w:rsid w:val="64C9EC3E"/>
    <w:rsid w:val="65075160"/>
    <w:rsid w:val="65204E16"/>
    <w:rsid w:val="656D1D11"/>
    <w:rsid w:val="65871310"/>
    <w:rsid w:val="658971BC"/>
    <w:rsid w:val="65CF9CBB"/>
    <w:rsid w:val="66BBD80D"/>
    <w:rsid w:val="66C6F9DD"/>
    <w:rsid w:val="66D3DE96"/>
    <w:rsid w:val="66F5D964"/>
    <w:rsid w:val="66FE5018"/>
    <w:rsid w:val="67511A82"/>
    <w:rsid w:val="675B2669"/>
    <w:rsid w:val="6767BAF1"/>
    <w:rsid w:val="6780EA72"/>
    <w:rsid w:val="67B8E866"/>
    <w:rsid w:val="68514605"/>
    <w:rsid w:val="68F4201D"/>
    <w:rsid w:val="6904EF73"/>
    <w:rsid w:val="69C6F771"/>
    <w:rsid w:val="69FE9A9F"/>
    <w:rsid w:val="6A1A5873"/>
    <w:rsid w:val="6A223911"/>
    <w:rsid w:val="6A80D806"/>
    <w:rsid w:val="6AB8AD88"/>
    <w:rsid w:val="6AC2EC24"/>
    <w:rsid w:val="6AF8B2B5"/>
    <w:rsid w:val="6B60C5D6"/>
    <w:rsid w:val="6BD613A3"/>
    <w:rsid w:val="6BDC3AC1"/>
    <w:rsid w:val="6D13884A"/>
    <w:rsid w:val="6D2280C6"/>
    <w:rsid w:val="6D3199D8"/>
    <w:rsid w:val="6D357487"/>
    <w:rsid w:val="6D830453"/>
    <w:rsid w:val="6DAD06AB"/>
    <w:rsid w:val="6DAE5B8E"/>
    <w:rsid w:val="6E322EC5"/>
    <w:rsid w:val="6E9804A3"/>
    <w:rsid w:val="6ECC4818"/>
    <w:rsid w:val="6ECF1430"/>
    <w:rsid w:val="6EFB899C"/>
    <w:rsid w:val="6F0F2A46"/>
    <w:rsid w:val="6F448F28"/>
    <w:rsid w:val="6F51AC11"/>
    <w:rsid w:val="6F997343"/>
    <w:rsid w:val="6FD3A18B"/>
    <w:rsid w:val="703FAFB1"/>
    <w:rsid w:val="7057EEDD"/>
    <w:rsid w:val="70839C7F"/>
    <w:rsid w:val="70D4D291"/>
    <w:rsid w:val="7179CA59"/>
    <w:rsid w:val="71ABBB42"/>
    <w:rsid w:val="71F43210"/>
    <w:rsid w:val="71F857BA"/>
    <w:rsid w:val="72A2312C"/>
    <w:rsid w:val="72A2CA14"/>
    <w:rsid w:val="72EB27C8"/>
    <w:rsid w:val="73060AC8"/>
    <w:rsid w:val="7317DB51"/>
    <w:rsid w:val="73D8112D"/>
    <w:rsid w:val="73EF5E00"/>
    <w:rsid w:val="73FC012E"/>
    <w:rsid w:val="73FDB0D3"/>
    <w:rsid w:val="750EBE31"/>
    <w:rsid w:val="75631D7A"/>
    <w:rsid w:val="75EB8776"/>
    <w:rsid w:val="75EE9A36"/>
    <w:rsid w:val="7642E30F"/>
    <w:rsid w:val="7657111F"/>
    <w:rsid w:val="769C5009"/>
    <w:rsid w:val="76A14233"/>
    <w:rsid w:val="76C84B68"/>
    <w:rsid w:val="76E35489"/>
    <w:rsid w:val="7726FEC2"/>
    <w:rsid w:val="7781464B"/>
    <w:rsid w:val="77C58B13"/>
    <w:rsid w:val="77F4D3AC"/>
    <w:rsid w:val="7886FDF2"/>
    <w:rsid w:val="78CC0FEE"/>
    <w:rsid w:val="7921E993"/>
    <w:rsid w:val="797E71B5"/>
    <w:rsid w:val="79D6B7C8"/>
    <w:rsid w:val="79F7CDE7"/>
    <w:rsid w:val="7A6D0883"/>
    <w:rsid w:val="7AB7CBC4"/>
    <w:rsid w:val="7AD19239"/>
    <w:rsid w:val="7AF67C3C"/>
    <w:rsid w:val="7B1B4B7F"/>
    <w:rsid w:val="7BFA6FE5"/>
    <w:rsid w:val="7C1A1659"/>
    <w:rsid w:val="7C56F021"/>
    <w:rsid w:val="7C6720C1"/>
    <w:rsid w:val="7CB22493"/>
    <w:rsid w:val="7D10D953"/>
    <w:rsid w:val="7D2E9545"/>
    <w:rsid w:val="7D55A022"/>
    <w:rsid w:val="7D6050D5"/>
    <w:rsid w:val="7E4ED05B"/>
    <w:rsid w:val="7E68C04B"/>
    <w:rsid w:val="7ECA65A6"/>
    <w:rsid w:val="7ECFF54C"/>
    <w:rsid w:val="7EFB23C6"/>
    <w:rsid w:val="7F795395"/>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990287"/>
  <w15:docId w15:val="{129C1C50-B44B-4213-A717-EDFB04EC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BE0"/>
    <w:pPr>
      <w:spacing w:before="0" w:after="0"/>
    </w:pPr>
  </w:style>
  <w:style w:type="paragraph" w:styleId="Heading1">
    <w:name w:val="heading 1"/>
    <w:basedOn w:val="Normal"/>
    <w:next w:val="BodyText"/>
    <w:link w:val="Heading1Char"/>
    <w:qFormat/>
    <w:rsid w:val="00B42E02"/>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B42E02"/>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B42E02"/>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B42E02"/>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B42E02"/>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B42E02"/>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tabs>
        <w:tab w:val="num" w:pos="1134"/>
      </w:tabs>
      <w:ind w:left="1134" w:hanging="1134"/>
    </w:pPr>
  </w:style>
  <w:style w:type="paragraph" w:customStyle="1" w:styleId="NbrHeading2">
    <w:name w:val="Nbr Heading 2"/>
    <w:basedOn w:val="Heading2"/>
    <w:qFormat/>
    <w:rsid w:val="00B42E02"/>
    <w:pPr>
      <w:tabs>
        <w:tab w:val="num" w:pos="1134"/>
      </w:tabs>
      <w:ind w:left="1134" w:hanging="1134"/>
    </w:pPr>
  </w:style>
  <w:style w:type="paragraph" w:customStyle="1" w:styleId="NbrHeading3">
    <w:name w:val="Nbr Heading 3"/>
    <w:basedOn w:val="Heading3"/>
    <w:qFormat/>
    <w:rsid w:val="00B42E02"/>
    <w:pPr>
      <w:tabs>
        <w:tab w:val="num" w:pos="1134"/>
      </w:tabs>
      <w:ind w:left="1134" w:hanging="1134"/>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99"/>
    <w:qFormat/>
    <w:rsid w:val="00875F0D"/>
    <w:pPr>
      <w:numPr>
        <w:numId w:val="12"/>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C410EB"/>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4"/>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
    <w:name w:val="List Paragraph"/>
    <w:basedOn w:val="ListBullet0"/>
    <w:uiPriority w:val="1"/>
    <w:semiHidden/>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0">
    <w:name w:val="List Paragraph0"/>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8"/>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C410EB"/>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rsid w:val="00C410EB"/>
    <w:rPr>
      <w:color w:val="004B8D" w:themeColor="accent1"/>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
    <w:uiPriority w:val="19"/>
    <w:rsid w:val="004F2A3C"/>
    <w:pPr>
      <w:numPr>
        <w:ilvl w:val="1"/>
      </w:numPr>
    </w:pPr>
  </w:style>
  <w:style w:type="paragraph" w:customStyle="1" w:styleId="ListParagraph3">
    <w:name w:val="List Paragraph 3"/>
    <w:basedOn w:val="ListParagraph"/>
    <w:uiPriority w:val="19"/>
    <w:rsid w:val="004F2A3C"/>
    <w:pPr>
      <w:numPr>
        <w:ilvl w:val="2"/>
      </w:numPr>
    </w:pPr>
  </w:style>
  <w:style w:type="paragraph" w:customStyle="1" w:styleId="ListParagraph4">
    <w:name w:val="List Paragraph 4"/>
    <w:basedOn w:val="ListParagraph"/>
    <w:uiPriority w:val="19"/>
    <w:rsid w:val="004F2A3C"/>
    <w:pPr>
      <w:numPr>
        <w:ilvl w:val="3"/>
      </w:numPr>
    </w:pPr>
  </w:style>
  <w:style w:type="paragraph" w:customStyle="1" w:styleId="ListParagraph5">
    <w:name w:val="List Paragraph 5"/>
    <w:basedOn w:val="ListParagraph"/>
    <w:uiPriority w:val="19"/>
    <w:rsid w:val="004F2A3C"/>
    <w:pPr>
      <w:numPr>
        <w:ilvl w:val="4"/>
      </w:numPr>
    </w:pPr>
  </w:style>
  <w:style w:type="paragraph" w:customStyle="1" w:styleId="ListParagraph6">
    <w:name w:val="List Paragraph 6"/>
    <w:basedOn w:val="ListParagraph"/>
    <w:uiPriority w:val="19"/>
    <w:rsid w:val="004F2A3C"/>
    <w:pPr>
      <w:numPr>
        <w:ilvl w:val="5"/>
      </w:numPr>
    </w:pPr>
  </w:style>
  <w:style w:type="numbering" w:customStyle="1" w:styleId="ListBullet">
    <w:name w:val="List_Bullet"/>
    <w:uiPriority w:val="99"/>
    <w:rsid w:val="00875F0D"/>
    <w:pPr>
      <w:numPr>
        <w:numId w:val="12"/>
      </w:numPr>
    </w:pPr>
  </w:style>
  <w:style w:type="numbering" w:customStyle="1" w:styleId="ListNumberedHeadings">
    <w:name w:val="List_NumberedHeadings"/>
    <w:uiPriority w:val="99"/>
    <w:rsid w:val="00B42E02"/>
    <w:pPr>
      <w:numPr>
        <w:numId w:val="4"/>
      </w:numPr>
    </w:pPr>
  </w:style>
  <w:style w:type="numbering" w:customStyle="1" w:styleId="ListTableBullet">
    <w:name w:val="List_TableBullet"/>
    <w:uiPriority w:val="99"/>
    <w:rsid w:val="00875F0D"/>
    <w:pPr>
      <w:numPr>
        <w:numId w:val="13"/>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0D7662"/>
    <w:rPr>
      <w:color w:val="605E5C"/>
      <w:shd w:val="clear" w:color="auto" w:fill="E1DFDD"/>
    </w:rPr>
  </w:style>
  <w:style w:type="paragraph" w:styleId="FootnoteText">
    <w:name w:val="footnote text"/>
    <w:basedOn w:val="Normal"/>
    <w:link w:val="FootnoteTextChar"/>
    <w:uiPriority w:val="99"/>
    <w:semiHidden/>
    <w:unhideWhenUsed/>
    <w:rsid w:val="000B4CC4"/>
    <w:rPr>
      <w:sz w:val="20"/>
      <w:szCs w:val="20"/>
    </w:rPr>
  </w:style>
  <w:style w:type="character" w:customStyle="1" w:styleId="FootnoteTextChar">
    <w:name w:val="Footnote Text Char"/>
    <w:basedOn w:val="DefaultParagraphFont"/>
    <w:link w:val="FootnoteText"/>
    <w:uiPriority w:val="99"/>
    <w:semiHidden/>
    <w:rsid w:val="000B4CC4"/>
    <w:rPr>
      <w:sz w:val="20"/>
      <w:szCs w:val="20"/>
    </w:rPr>
  </w:style>
  <w:style w:type="character" w:styleId="FootnoteReference">
    <w:name w:val="footnote reference"/>
    <w:basedOn w:val="DefaultParagraphFont"/>
    <w:uiPriority w:val="99"/>
    <w:semiHidden/>
    <w:unhideWhenUsed/>
    <w:rsid w:val="000B4CC4"/>
    <w:rPr>
      <w:vertAlign w:val="superscript"/>
    </w:rPr>
  </w:style>
  <w:style w:type="paragraph" w:styleId="CommentSubject">
    <w:name w:val="annotation subject"/>
    <w:basedOn w:val="CommentText"/>
    <w:next w:val="CommentText"/>
    <w:link w:val="CommentSubjectChar"/>
    <w:uiPriority w:val="99"/>
    <w:semiHidden/>
    <w:unhideWhenUsed/>
    <w:rsid w:val="00254714"/>
    <w:rPr>
      <w:b/>
      <w:bCs/>
    </w:rPr>
  </w:style>
  <w:style w:type="character" w:customStyle="1" w:styleId="CommentSubjectChar">
    <w:name w:val="Comment Subject Char"/>
    <w:basedOn w:val="CommentTextChar"/>
    <w:link w:val="CommentSubject"/>
    <w:uiPriority w:val="99"/>
    <w:semiHidden/>
    <w:rsid w:val="00254714"/>
    <w:rPr>
      <w:b/>
      <w:bCs/>
      <w:sz w:val="20"/>
      <w:szCs w:val="20"/>
    </w:rPr>
  </w:style>
  <w:style w:type="paragraph" w:styleId="Revision">
    <w:name w:val="Revision"/>
    <w:hidden/>
    <w:uiPriority w:val="99"/>
    <w:semiHidden/>
    <w:rsid w:val="00C72AB9"/>
    <w:pPr>
      <w:spacing w:before="0" w:after="0"/>
    </w:pPr>
  </w:style>
  <w:style w:type="character" w:customStyle="1" w:styleId="ui-provider">
    <w:name w:val="ui-provider"/>
    <w:basedOn w:val="DefaultParagraphFont"/>
    <w:rsid w:val="00AB6CB2"/>
  </w:style>
  <w:style w:type="paragraph" w:styleId="EndnoteText">
    <w:name w:val="endnote text"/>
    <w:basedOn w:val="Normal"/>
    <w:link w:val="EndnoteTextChar"/>
    <w:uiPriority w:val="99"/>
    <w:semiHidden/>
    <w:unhideWhenUsed/>
    <w:rsid w:val="00BE505C"/>
    <w:rPr>
      <w:sz w:val="20"/>
      <w:szCs w:val="20"/>
    </w:rPr>
  </w:style>
  <w:style w:type="character" w:customStyle="1" w:styleId="EndnoteTextChar">
    <w:name w:val="Endnote Text Char"/>
    <w:basedOn w:val="DefaultParagraphFont"/>
    <w:link w:val="EndnoteText"/>
    <w:uiPriority w:val="99"/>
    <w:semiHidden/>
    <w:rsid w:val="00BE505C"/>
    <w:rPr>
      <w:sz w:val="20"/>
      <w:szCs w:val="20"/>
    </w:rPr>
  </w:style>
  <w:style w:type="character" w:styleId="EndnoteReference">
    <w:name w:val="endnote reference"/>
    <w:basedOn w:val="DefaultParagraphFont"/>
    <w:uiPriority w:val="99"/>
    <w:semiHidden/>
    <w:unhideWhenUsed/>
    <w:rsid w:val="00BE505C"/>
    <w:rPr>
      <w:vertAlign w:val="superscript"/>
    </w:rPr>
  </w:style>
  <w:style w:type="paragraph" w:styleId="NormalWeb">
    <w:name w:val="Normal (Web)"/>
    <w:basedOn w:val="Normal"/>
    <w:uiPriority w:val="99"/>
    <w:semiHidden/>
    <w:unhideWhenUsed/>
    <w:rsid w:val="0072581E"/>
    <w:pPr>
      <w:spacing w:before="100" w:beforeAutospacing="1" w:after="100" w:afterAutospacing="1"/>
    </w:pPr>
    <w:rPr>
      <w:rFonts w:ascii="Times New Roman" w:eastAsiaTheme="minorEastAsia" w:hAnsi="Times New Roman" w:cs="Times New Roman"/>
      <w:sz w:val="24"/>
      <w:szCs w:val="24"/>
      <w:lang w:eastAsia="en-AU"/>
    </w:rPr>
  </w:style>
  <w:style w:type="character" w:styleId="Strong">
    <w:name w:val="Strong"/>
    <w:basedOn w:val="DefaultParagraphFont"/>
    <w:uiPriority w:val="22"/>
    <w:qFormat/>
    <w:rsid w:val="007258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53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darwishpanah\V2020A\V2020A%20-%20Documents\Office%20Management\TEMPLATES\2021\Report%202021.dotx" TargetMode="External"/></Relationships>
</file>

<file path=word/documenttasks/documenttasks1.xml><?xml version="1.0" encoding="utf-8"?>
<t:Tasks xmlns:t="http://schemas.microsoft.com/office/tasks/2019/documenttasks" xmlns:oel="http://schemas.microsoft.com/office/2019/extlst">
  <t:Task id="{1560323E-0053-456D-846F-75CCA1BA5B43}">
    <t:Anchor>
      <t:Comment id="269390746"/>
    </t:Anchor>
    <t:History>
      <t:Event id="{C12194D7-F6E9-431B-81E8-F58E83372D0D}" time="2026-09-11T07:40:01.805Z">
        <t:Attribution userId="S::joanna.cappelluti@au.luxottica.com::4f774dd0-5670-43b8-ab21-65674fae947a" userProvider="AD" userName="Joanna Cappelluti"/>
        <t:Anchor>
          <t:Comment id="1441223483"/>
        </t:Anchor>
        <t:Create/>
      </t:Event>
      <t:Event id="{B1FA1B93-6097-4C09-8069-0124A9058757}" time="2026-09-11T07:40:01.805Z">
        <t:Attribution userId="S::joanna.cappelluti@au.luxottica.com::4f774dd0-5670-43b8-ab21-65674fae947a" userProvider="AD" userName="Joanna Cappelluti"/>
        <t:Anchor>
          <t:Comment id="1441223483"/>
        </t:Anchor>
        <t:Assign userId="S::Marissa.Goff@au.luxottica.com::427d826a-ab20-42c7-b22b-9346b6e109d4" userProvider="AD" userName="Marissa Goff"/>
      </t:Event>
      <t:Event id="{78B5F083-AD84-4FDA-A732-1E442EBD891D}" time="2026-09-11T07:40:01.805Z">
        <t:Attribution userId="S::joanna.cappelluti@au.luxottica.com::4f774dd0-5670-43b8-ab21-65674fae947a" userProvider="AD" userName="Joanna Cappelluti"/>
        <t:Anchor>
          <t:Comment id="1441223483"/>
        </t:Anchor>
        <t:SetTitle title="@Marissa Goff are you suggesting a change here? if so please propose mark up"/>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136742F6204EE7A46A04D1CA03C6E1"/>
        <w:category>
          <w:name w:val="General"/>
          <w:gallery w:val="placeholder"/>
        </w:category>
        <w:types>
          <w:type w:val="bbPlcHdr"/>
        </w:types>
        <w:behaviors>
          <w:behavior w:val="content"/>
        </w:behaviors>
        <w:guid w:val="{6B6D034D-FD37-43EB-8539-785F17061718}"/>
      </w:docPartPr>
      <w:docPartBody>
        <w:p w:rsidR="005E2191" w:rsidRDefault="00312795">
          <w:pPr>
            <w:pStyle w:val="A4136742F6204EE7A46A04D1CA03C6E1"/>
          </w:pPr>
          <w:r w:rsidRPr="00035779">
            <w:rPr>
              <w:shd w:val="clear" w:color="auto" w:fill="D9D9D9" w:themeFill="background1" w:themeFillShade="D9"/>
            </w:rPr>
            <w:t>[Title]</w:t>
          </w:r>
        </w:p>
      </w:docPartBody>
    </w:docPart>
    <w:docPart>
      <w:docPartPr>
        <w:name w:val="CAC10FDD8DAF4001BA5F3C7964B38A20"/>
        <w:category>
          <w:name w:val="General"/>
          <w:gallery w:val="placeholder"/>
        </w:category>
        <w:types>
          <w:type w:val="bbPlcHdr"/>
        </w:types>
        <w:behaviors>
          <w:behavior w:val="content"/>
        </w:behaviors>
        <w:guid w:val="{C6F0FBBC-9C89-4D98-9886-48D13F092DF9}"/>
      </w:docPartPr>
      <w:docPartBody>
        <w:p w:rsidR="005E2191" w:rsidRDefault="00312795">
          <w:pPr>
            <w:pStyle w:val="CAC10FDD8DAF4001BA5F3C7964B38A20"/>
          </w:pPr>
          <w:r w:rsidRPr="00035779">
            <w:rPr>
              <w:shd w:val="clear" w:color="auto" w:fill="D9D9D9" w:themeFill="background1" w:themeFillShade="D9"/>
            </w:rPr>
            <w:t>[Subtitle]</w:t>
          </w:r>
        </w:p>
      </w:docPartBody>
    </w:docPart>
    <w:docPart>
      <w:docPartPr>
        <w:name w:val="110D62C74E3A49EAACF73B48BE592995"/>
        <w:category>
          <w:name w:val="General"/>
          <w:gallery w:val="placeholder"/>
        </w:category>
        <w:types>
          <w:type w:val="bbPlcHdr"/>
        </w:types>
        <w:behaviors>
          <w:behavior w:val="content"/>
        </w:behaviors>
        <w:guid w:val="{4F0673AB-E0E6-4D56-BC7E-05C8D1B99163}"/>
      </w:docPartPr>
      <w:docPartBody>
        <w:p w:rsidR="005E2191" w:rsidRDefault="00312795">
          <w:pPr>
            <w:pStyle w:val="110D62C74E3A49EAACF73B48BE592995"/>
          </w:pPr>
          <w:r>
            <w:t>[Choose date]</w:t>
          </w:r>
        </w:p>
      </w:docPartBody>
    </w:docPart>
    <w:docPart>
      <w:docPartPr>
        <w:name w:val="F9F395F186BA4ED18C1E3E0F734C9C08"/>
        <w:category>
          <w:name w:val="General"/>
          <w:gallery w:val="placeholder"/>
        </w:category>
        <w:types>
          <w:type w:val="bbPlcHdr"/>
        </w:types>
        <w:behaviors>
          <w:behavior w:val="content"/>
        </w:behaviors>
        <w:guid w:val="{C40E4DD6-FF4B-413B-B55E-7B47E3FE2B91}"/>
      </w:docPartPr>
      <w:docPartBody>
        <w:p w:rsidR="005E2191" w:rsidRDefault="00312795">
          <w:pPr>
            <w:pStyle w:val="F9F395F186BA4ED18C1E3E0F734C9C08"/>
          </w:pPr>
          <w:r w:rsidRPr="003C20B8">
            <w:t>[Title]</w:t>
          </w:r>
        </w:p>
      </w:docPartBody>
    </w:docPart>
    <w:docPart>
      <w:docPartPr>
        <w:name w:val="9C7E5AE7715348A690253350F61A1BD4"/>
        <w:category>
          <w:name w:val="General"/>
          <w:gallery w:val="placeholder"/>
        </w:category>
        <w:types>
          <w:type w:val="bbPlcHdr"/>
        </w:types>
        <w:behaviors>
          <w:behavior w:val="content"/>
        </w:behaviors>
        <w:guid w:val="{1B052547-3356-40D5-811D-A3B9FBB827E3}"/>
      </w:docPartPr>
      <w:docPartBody>
        <w:p w:rsidR="005E2191" w:rsidRDefault="00312795">
          <w:pPr>
            <w:pStyle w:val="9C7E5AE7715348A690253350F61A1BD4"/>
          </w:pPr>
          <w:r w:rsidRPr="003C20B8">
            <w:rPr>
              <w:iCs/>
            </w:rPr>
            <w:t>[Subtitle]</w:t>
          </w:r>
        </w:p>
      </w:docPartBody>
    </w:docPart>
    <w:docPart>
      <w:docPartPr>
        <w:name w:val="27FCD907F1C343389772CFD78D39181A"/>
        <w:category>
          <w:name w:val="General"/>
          <w:gallery w:val="placeholder"/>
        </w:category>
        <w:types>
          <w:type w:val="bbPlcHdr"/>
        </w:types>
        <w:behaviors>
          <w:behavior w:val="content"/>
        </w:behaviors>
        <w:guid w:val="{999CAD9B-AA23-45FB-AD32-F676150553BB}"/>
      </w:docPartPr>
      <w:docPartBody>
        <w:p w:rsidR="005E2191" w:rsidRDefault="00312795">
          <w:pPr>
            <w:pStyle w:val="27FCD907F1C343389772CFD78D39181A"/>
          </w:pPr>
          <w:r>
            <w:t>[Choose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191"/>
    <w:rsid w:val="00002EEB"/>
    <w:rsid w:val="00093388"/>
    <w:rsid w:val="000B1F63"/>
    <w:rsid w:val="000C6CD4"/>
    <w:rsid w:val="000F00F2"/>
    <w:rsid w:val="001044AA"/>
    <w:rsid w:val="0010677A"/>
    <w:rsid w:val="00133C62"/>
    <w:rsid w:val="00137B65"/>
    <w:rsid w:val="00175E2F"/>
    <w:rsid w:val="00176D11"/>
    <w:rsid w:val="001A2708"/>
    <w:rsid w:val="001B56A4"/>
    <w:rsid w:val="00203576"/>
    <w:rsid w:val="00205E56"/>
    <w:rsid w:val="00211D17"/>
    <w:rsid w:val="002243D3"/>
    <w:rsid w:val="002471BE"/>
    <w:rsid w:val="00250F44"/>
    <w:rsid w:val="00257800"/>
    <w:rsid w:val="00285BBC"/>
    <w:rsid w:val="002C2C3A"/>
    <w:rsid w:val="00312795"/>
    <w:rsid w:val="00356405"/>
    <w:rsid w:val="003A3B90"/>
    <w:rsid w:val="003D20D8"/>
    <w:rsid w:val="003D49B8"/>
    <w:rsid w:val="0045555B"/>
    <w:rsid w:val="00456B00"/>
    <w:rsid w:val="00475443"/>
    <w:rsid w:val="004C3A9F"/>
    <w:rsid w:val="0050121A"/>
    <w:rsid w:val="0051190C"/>
    <w:rsid w:val="00540D4E"/>
    <w:rsid w:val="0055156A"/>
    <w:rsid w:val="005545F5"/>
    <w:rsid w:val="0056789B"/>
    <w:rsid w:val="005E2191"/>
    <w:rsid w:val="005F354C"/>
    <w:rsid w:val="006016FE"/>
    <w:rsid w:val="00621898"/>
    <w:rsid w:val="00667482"/>
    <w:rsid w:val="006D2167"/>
    <w:rsid w:val="007028CA"/>
    <w:rsid w:val="00716343"/>
    <w:rsid w:val="00772FCB"/>
    <w:rsid w:val="0078282B"/>
    <w:rsid w:val="007B3547"/>
    <w:rsid w:val="007C67F8"/>
    <w:rsid w:val="00806A13"/>
    <w:rsid w:val="00807CD4"/>
    <w:rsid w:val="008250C8"/>
    <w:rsid w:val="00857D28"/>
    <w:rsid w:val="00877E5D"/>
    <w:rsid w:val="008B4145"/>
    <w:rsid w:val="008C3EA4"/>
    <w:rsid w:val="008D70C7"/>
    <w:rsid w:val="00925B11"/>
    <w:rsid w:val="00947B38"/>
    <w:rsid w:val="00960BAE"/>
    <w:rsid w:val="009758E4"/>
    <w:rsid w:val="00983B2F"/>
    <w:rsid w:val="00984CC6"/>
    <w:rsid w:val="009D1F29"/>
    <w:rsid w:val="009F1A99"/>
    <w:rsid w:val="00A45C81"/>
    <w:rsid w:val="00A46818"/>
    <w:rsid w:val="00A95B1E"/>
    <w:rsid w:val="00AB6B80"/>
    <w:rsid w:val="00AF0AAE"/>
    <w:rsid w:val="00B326C2"/>
    <w:rsid w:val="00B5465B"/>
    <w:rsid w:val="00B82B18"/>
    <w:rsid w:val="00B83707"/>
    <w:rsid w:val="00B90B78"/>
    <w:rsid w:val="00BB0D31"/>
    <w:rsid w:val="00BB7D32"/>
    <w:rsid w:val="00C30FC8"/>
    <w:rsid w:val="00C45B63"/>
    <w:rsid w:val="00C51560"/>
    <w:rsid w:val="00C5778D"/>
    <w:rsid w:val="00C6599C"/>
    <w:rsid w:val="00CA1A78"/>
    <w:rsid w:val="00CD44F5"/>
    <w:rsid w:val="00CF1E85"/>
    <w:rsid w:val="00D244A6"/>
    <w:rsid w:val="00D24790"/>
    <w:rsid w:val="00DA21F2"/>
    <w:rsid w:val="00E2445E"/>
    <w:rsid w:val="00E55659"/>
    <w:rsid w:val="00EB4496"/>
    <w:rsid w:val="00F13C21"/>
    <w:rsid w:val="00F3526E"/>
    <w:rsid w:val="00F36CA2"/>
    <w:rsid w:val="00F65563"/>
    <w:rsid w:val="00FA7B07"/>
    <w:rsid w:val="00FD35FD"/>
    <w:rsid w:val="00FE3CA9"/>
    <w:rsid w:val="00FE5AE8"/>
    <w:rsid w:val="00FF755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136742F6204EE7A46A04D1CA03C6E1">
    <w:name w:val="A4136742F6204EE7A46A04D1CA03C6E1"/>
  </w:style>
  <w:style w:type="paragraph" w:customStyle="1" w:styleId="CAC10FDD8DAF4001BA5F3C7964B38A20">
    <w:name w:val="CAC10FDD8DAF4001BA5F3C7964B38A20"/>
  </w:style>
  <w:style w:type="paragraph" w:customStyle="1" w:styleId="110D62C74E3A49EAACF73B48BE592995">
    <w:name w:val="110D62C74E3A49EAACF73B48BE592995"/>
  </w:style>
  <w:style w:type="paragraph" w:customStyle="1" w:styleId="F9F395F186BA4ED18C1E3E0F734C9C08">
    <w:name w:val="F9F395F186BA4ED18C1E3E0F734C9C08"/>
  </w:style>
  <w:style w:type="paragraph" w:customStyle="1" w:styleId="9C7E5AE7715348A690253350F61A1BD4">
    <w:name w:val="9C7E5AE7715348A690253350F61A1BD4"/>
  </w:style>
  <w:style w:type="paragraph" w:customStyle="1" w:styleId="27FCD907F1C343389772CFD78D39181A">
    <w:name w:val="27FCD907F1C343389772CFD78D3918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20" ma:contentTypeDescription="Create a new document." ma:contentTypeScope="" ma:versionID="ce1be4520b9e63af0791ad9982d9aa13">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031e1b839f2a84a78a083ec4a1c2dcc"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d7da67-9b39-49fd-b113-23cd3c6ecb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62c421-469e-4809-b711-e4d233da4741}" ma:internalName="TaxCatchAll" ma:showField="CatchAllData" ma:web="37c2fd94-8164-4e76-99fa-873356805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8d0d9b4-ea0a-4f91-8ef9-801b5021269f">
      <Terms xmlns="http://schemas.microsoft.com/office/infopath/2007/PartnerControls"/>
    </lcf76f155ced4ddcb4097134ff3c332f>
    <TaxCatchAll xmlns="37c2fd94-8164-4e76-99fa-8733568052a1"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B9A391-FB5A-49D9-97C4-EC21E1703519}">
  <ds:schemaRefs>
    <ds:schemaRef ds:uri="http://schemas.microsoft.com/sharepoint/v3/contenttype/forms"/>
  </ds:schemaRefs>
</ds:datastoreItem>
</file>

<file path=customXml/itemProps3.xml><?xml version="1.0" encoding="utf-8"?>
<ds:datastoreItem xmlns:ds="http://schemas.openxmlformats.org/officeDocument/2006/customXml" ds:itemID="{8EA0F8A1-4D8C-4BCF-B0CA-F2336292E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91DFFC-7675-430D-BD5E-F702D89898DF}">
  <ds:schemaRefs>
    <ds:schemaRef ds:uri="http://schemas.microsoft.com/office/2006/metadata/properties"/>
    <ds:schemaRef ds:uri="http://schemas.microsoft.com/office/infopath/2007/PartnerControls"/>
    <ds:schemaRef ds:uri="78d0d9b4-ea0a-4f91-8ef9-801b5021269f"/>
    <ds:schemaRef ds:uri="37c2fd94-8164-4e76-99fa-8733568052a1"/>
  </ds:schemaRefs>
</ds:datastoreItem>
</file>

<file path=customXml/itemProps5.xml><?xml version="1.0" encoding="utf-8"?>
<ds:datastoreItem xmlns:ds="http://schemas.openxmlformats.org/officeDocument/2006/customXml" ds:itemID="{B8304EDC-98FD-4523-BB83-05AF3C433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2021</Template>
  <TotalTime>193</TotalTime>
  <Pages>5</Pages>
  <Words>1107</Words>
  <Characters>6825</Characters>
  <Application>Microsoft Office Word</Application>
  <DocSecurity>0</DocSecurity>
  <Lines>121</Lines>
  <Paragraphs>51</Paragraphs>
  <ScaleCrop>false</ScaleCrop>
  <Company/>
  <LinksUpToDate>false</LinksUpToDate>
  <CharactersWithSpaces>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Attorney General’s Department</dc:title>
  <dc:subject>Privacy Reform: Consultation on Exposure Draft Legislation</dc:subject>
  <dc:creator>Vision 2020 Australia</dc:creator>
  <cp:keywords/>
  <cp:lastModifiedBy>Jonathan Craig</cp:lastModifiedBy>
  <cp:revision>123</cp:revision>
  <cp:lastPrinted>2022-03-14T15:46:00Z</cp:lastPrinted>
  <dcterms:created xsi:type="dcterms:W3CDTF">2026-09-14T04:34:00Z</dcterms:created>
  <dcterms:modified xsi:type="dcterms:W3CDTF">2026-09-18T06:11:00Z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3011600</vt:r8>
  </property>
  <property fmtid="{D5CDD505-2E9C-101B-9397-08002B2CF9AE}" pid="3" name="MediaServiceImageTags">
    <vt:lpwstr/>
  </property>
  <property fmtid="{D5CDD505-2E9C-101B-9397-08002B2CF9AE}" pid="4" name="MSIP_Label_2e9a4386-74b9-4603-ae20-950a659f9b6e_Enabled">
    <vt:lpwstr>true</vt:lpwstr>
  </property>
  <property fmtid="{D5CDD505-2E9C-101B-9397-08002B2CF9AE}" pid="5" name="MSIP_Label_2e9a4386-74b9-4603-ae20-950a659f9b6e_SetDate">
    <vt:lpwstr>2026-09-10T07:51:13Z</vt:lpwstr>
  </property>
  <property fmtid="{D5CDD505-2E9C-101B-9397-08002B2CF9AE}" pid="6" name="MSIP_Label_2e9a4386-74b9-4603-ae20-950a659f9b6e_Method">
    <vt:lpwstr>Standard</vt:lpwstr>
  </property>
  <property fmtid="{D5CDD505-2E9C-101B-9397-08002B2CF9AE}" pid="7" name="MSIP_Label_2e9a4386-74b9-4603-ae20-950a659f9b6e_Name">
    <vt:lpwstr>Internal Use Only</vt:lpwstr>
  </property>
  <property fmtid="{D5CDD505-2E9C-101B-9397-08002B2CF9AE}" pid="8" name="MSIP_Label_2e9a4386-74b9-4603-ae20-950a659f9b6e_SiteId">
    <vt:lpwstr>c7d1a8f7-0546-4a0c-8cf5-3ddaebf97d51</vt:lpwstr>
  </property>
  <property fmtid="{D5CDD505-2E9C-101B-9397-08002B2CF9AE}" pid="9" name="MSIP_Label_2e9a4386-74b9-4603-ae20-950a659f9b6e_ActionId">
    <vt:lpwstr>c43e590c-8742-4c30-bac2-8d1c01b20cfa</vt:lpwstr>
  </property>
  <property fmtid="{D5CDD505-2E9C-101B-9397-08002B2CF9AE}" pid="10" name="MSIP_Label_2e9a4386-74b9-4603-ae20-950a659f9b6e_ContentBits">
    <vt:lpwstr>0</vt:lpwstr>
  </property>
  <property fmtid="{D5CDD505-2E9C-101B-9397-08002B2CF9AE}" pid="11" name="MSIP_Label_2e9a4386-74b9-4603-ae20-950a659f9b6e_Tag">
    <vt:lpwstr>10, 3, 0, 2</vt:lpwstr>
  </property>
  <property fmtid="{D5CDD505-2E9C-101B-9397-08002B2CF9AE}" pid="12" name="ContentTypeId">
    <vt:lpwstr>0x010100BC080E7CE5CF114B90954CA3A674009A</vt:lpwstr>
  </property>
  <property fmtid="{D5CDD505-2E9C-101B-9397-08002B2CF9AE}" pid="14" name="docLang">
    <vt:lpwstr>en</vt:lpwstr>
  </property>
</Properties>
</file>