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BDC0" w14:textId="55B49FFD" w:rsidR="00245DAB" w:rsidRDefault="00245DAB" w:rsidP="00CB2E84">
      <w:pPr>
        <w:pStyle w:val="Title"/>
      </w:pPr>
      <w:r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4E3D4A4C" wp14:editId="45CFE194">
            <wp:simplePos x="0" y="0"/>
            <wp:positionH relativeFrom="margin">
              <wp:posOffset>4900930</wp:posOffset>
            </wp:positionH>
            <wp:positionV relativeFrom="paragraph">
              <wp:posOffset>0</wp:posOffset>
            </wp:positionV>
            <wp:extent cx="1447165" cy="1115695"/>
            <wp:effectExtent l="0" t="0" r="635" b="8255"/>
            <wp:wrapTight wrapText="bothSides">
              <wp:wrapPolygon edited="0">
                <wp:start x="4549" y="0"/>
                <wp:lineTo x="2843" y="1106"/>
                <wp:lineTo x="0" y="4795"/>
                <wp:lineTo x="0" y="14384"/>
                <wp:lineTo x="3128" y="17703"/>
                <wp:lineTo x="3128" y="18072"/>
                <wp:lineTo x="11089" y="21391"/>
                <wp:lineTo x="11658" y="21391"/>
                <wp:lineTo x="16776" y="21391"/>
                <wp:lineTo x="17344" y="21391"/>
                <wp:lineTo x="20756" y="18072"/>
                <wp:lineTo x="21325" y="15490"/>
                <wp:lineTo x="21325" y="8851"/>
                <wp:lineTo x="20756" y="5163"/>
                <wp:lineTo x="16207" y="2582"/>
                <wp:lineTo x="9667" y="0"/>
                <wp:lineTo x="4549" y="0"/>
              </wp:wrapPolygon>
            </wp:wrapTight>
            <wp:docPr id="1094543047" name="Picture 1" descr="Vision 20/20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43047" name="Picture 1" descr="Vision 20/20 logo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198E0" w14:textId="75FF1424" w:rsidR="00CB2E84" w:rsidRPr="00CB2E84" w:rsidRDefault="00CB2E84" w:rsidP="00CB2E84">
      <w:pPr>
        <w:pStyle w:val="Title"/>
      </w:pPr>
    </w:p>
    <w:bookmarkStart w:id="0" w:name="_Hlk17097314"/>
    <w:p w14:paraId="2938087A" w14:textId="77777777" w:rsidR="00245DAB" w:rsidRPr="00CB2E84" w:rsidRDefault="00245DAB" w:rsidP="00245DAB">
      <w:pPr>
        <w:pStyle w:val="Title"/>
      </w:pPr>
      <w:sdt>
        <w:sdtPr>
          <w:rPr>
            <w:rFonts w:eastAsia="Times New Roman" w:cs="Arial"/>
            <w:b/>
            <w:bCs/>
            <w:iCs/>
            <w:color w:val="004B8D" w:themeColor="accent1"/>
            <w:sz w:val="32"/>
            <w:szCs w:val="36"/>
            <w:lang w:eastAsia="en-AU"/>
          </w:rPr>
          <w:alias w:val="Title"/>
          <w:tag w:val=""/>
          <w:id w:val="-1521466203"/>
          <w:placeholder>
            <w:docPart w:val="A39B85860E464F1AAD6D8EC5EB5F0E6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>
            <w:rPr>
              <w:rFonts w:eastAsia="Times New Roman" w:cs="Arial"/>
              <w:b/>
              <w:bCs/>
              <w:iCs/>
              <w:color w:val="004B8D" w:themeColor="accent1"/>
              <w:sz w:val="32"/>
              <w:szCs w:val="36"/>
              <w:lang w:eastAsia="en-AU"/>
            </w:rPr>
            <w:t>VISION 2020 DIRECTOR NOMINATION FORM</w:t>
          </w:r>
        </w:sdtContent>
      </w:sdt>
    </w:p>
    <w:p w14:paraId="13BF1408" w14:textId="77777777" w:rsid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Name: (please print full name and title)</w:t>
      </w:r>
    </w:p>
    <w:p w14:paraId="5D7D90F6" w14:textId="485EC262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Position:</w:t>
      </w:r>
    </w:p>
    <w:p w14:paraId="7A13FFE2" w14:textId="779BE9F7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Organisation:</w:t>
      </w:r>
    </w:p>
    <w:p w14:paraId="2215D281" w14:textId="21BE5D85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Nominator (Name &amp; Member Organisation):</w:t>
      </w:r>
    </w:p>
    <w:p w14:paraId="43C33A4F" w14:textId="1F1685D8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Seconder (Name &amp; Member Organisation):</w:t>
      </w:r>
    </w:p>
    <w:p w14:paraId="3451B3A0" w14:textId="287969C5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Signatures of Nominator and Seconder:</w:t>
      </w:r>
    </w:p>
    <w:p w14:paraId="4C4733D5" w14:textId="77777777" w:rsidR="00245DAB" w:rsidRDefault="00245DAB" w:rsidP="00E973CA">
      <w:pPr>
        <w:pStyle w:val="BodyText"/>
        <w:rPr>
          <w:sz w:val="24"/>
        </w:rPr>
      </w:pPr>
    </w:p>
    <w:p w14:paraId="03C9C316" w14:textId="77777777" w:rsidR="00E973CA" w:rsidRDefault="00E973CA" w:rsidP="00E973CA">
      <w:pPr>
        <w:pStyle w:val="BodyText"/>
        <w:rPr>
          <w:sz w:val="24"/>
        </w:rPr>
      </w:pPr>
    </w:p>
    <w:p w14:paraId="04386A7A" w14:textId="77777777" w:rsidR="00E973CA" w:rsidRPr="00E973CA" w:rsidRDefault="00E973CA" w:rsidP="00E973CA">
      <w:pPr>
        <w:pStyle w:val="BodyText"/>
        <w:rPr>
          <w:sz w:val="24"/>
        </w:rPr>
      </w:pPr>
    </w:p>
    <w:p w14:paraId="3BF97A5A" w14:textId="58BAF96C" w:rsidR="00E973CA" w:rsidRDefault="00E973CA" w:rsidP="00E973CA">
      <w:pPr>
        <w:pStyle w:val="Heading3"/>
        <w:rPr>
          <w:sz w:val="24"/>
        </w:rPr>
      </w:pPr>
      <w:r>
        <w:rPr>
          <w:sz w:val="24"/>
        </w:rPr>
        <w:t>Qualifications &amp; Experience Statement</w:t>
      </w:r>
    </w:p>
    <w:p w14:paraId="277B8617" w14:textId="593C7687" w:rsidR="00E973CA" w:rsidRPr="00E973CA" w:rsidRDefault="00E973CA" w:rsidP="00E973CA">
      <w:pPr>
        <w:pStyle w:val="BodyText"/>
        <w:rPr>
          <w:i/>
          <w:iCs/>
          <w:sz w:val="24"/>
        </w:rPr>
      </w:pPr>
      <w:r w:rsidRPr="00E973CA">
        <w:rPr>
          <w:i/>
          <w:iCs/>
          <w:sz w:val="24"/>
        </w:rPr>
        <w:t>The Statement should be no less than 100 words and no more than 500 words. A CV can be attached:</w:t>
      </w:r>
    </w:p>
    <w:p w14:paraId="1C431F77" w14:textId="77777777" w:rsidR="00E973CA" w:rsidRDefault="00E973CA" w:rsidP="00E973CA">
      <w:pPr>
        <w:pStyle w:val="BodyText"/>
        <w:rPr>
          <w:sz w:val="24"/>
        </w:rPr>
      </w:pPr>
    </w:p>
    <w:p w14:paraId="13BAE8C2" w14:textId="77777777" w:rsidR="00E973CA" w:rsidRDefault="00E973CA" w:rsidP="00E973CA">
      <w:pPr>
        <w:pStyle w:val="BodyText"/>
        <w:rPr>
          <w:sz w:val="24"/>
        </w:rPr>
      </w:pPr>
    </w:p>
    <w:p w14:paraId="6D0851F4" w14:textId="77777777" w:rsidR="00E973CA" w:rsidRPr="00E973CA" w:rsidRDefault="00E973CA" w:rsidP="00E973CA">
      <w:pPr>
        <w:pStyle w:val="BodyText"/>
        <w:rPr>
          <w:sz w:val="24"/>
        </w:rPr>
      </w:pPr>
    </w:p>
    <w:bookmarkEnd w:id="0"/>
    <w:p w14:paraId="2C91FA63" w14:textId="77777777" w:rsidR="00E973CA" w:rsidRPr="00E973CA" w:rsidRDefault="00E973CA" w:rsidP="00E973CA">
      <w:pPr>
        <w:pStyle w:val="LetterAddress"/>
        <w:rPr>
          <w:rFonts w:ascii="Arial" w:hAnsi="Arial" w:cs="Arial"/>
          <w:sz w:val="24"/>
          <w:szCs w:val="24"/>
        </w:rPr>
      </w:pPr>
    </w:p>
    <w:p w14:paraId="773F75AA" w14:textId="092F36A8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 xml:space="preserve">The closing date/time for nominations </w:t>
      </w:r>
      <w:r w:rsidRPr="00E973CA">
        <w:rPr>
          <w:b/>
          <w:sz w:val="24"/>
          <w:u w:val="single"/>
        </w:rPr>
        <w:t xml:space="preserve">no later than </w:t>
      </w:r>
      <w:r w:rsidR="00BB568F">
        <w:rPr>
          <w:b/>
          <w:sz w:val="24"/>
          <w:u w:val="single"/>
        </w:rPr>
        <w:t>12</w:t>
      </w:r>
      <w:r w:rsidRPr="00E973CA">
        <w:rPr>
          <w:b/>
          <w:sz w:val="24"/>
          <w:u w:val="single"/>
        </w:rPr>
        <w:t>pm A</w:t>
      </w:r>
      <w:r w:rsidR="00C47DA3">
        <w:rPr>
          <w:b/>
          <w:sz w:val="24"/>
          <w:u w:val="single"/>
        </w:rPr>
        <w:t>ED</w:t>
      </w:r>
      <w:r w:rsidR="00BB568F">
        <w:rPr>
          <w:b/>
          <w:sz w:val="24"/>
          <w:u w:val="single"/>
        </w:rPr>
        <w:t>S</w:t>
      </w:r>
      <w:r w:rsidRPr="00E973CA">
        <w:rPr>
          <w:b/>
          <w:sz w:val="24"/>
          <w:u w:val="single"/>
        </w:rPr>
        <w:t xml:space="preserve">T on </w:t>
      </w:r>
      <w:r w:rsidR="00245DAB">
        <w:rPr>
          <w:b/>
          <w:sz w:val="24"/>
          <w:u w:val="single"/>
        </w:rPr>
        <w:t>Wednes</w:t>
      </w:r>
      <w:r w:rsidR="00F05EEC">
        <w:rPr>
          <w:b/>
          <w:sz w:val="24"/>
          <w:u w:val="single"/>
        </w:rPr>
        <w:t>day</w:t>
      </w:r>
      <w:r w:rsidRPr="00E973CA">
        <w:rPr>
          <w:b/>
          <w:sz w:val="24"/>
          <w:u w:val="single"/>
        </w:rPr>
        <w:t xml:space="preserve"> </w:t>
      </w:r>
      <w:r w:rsidR="00245DAB">
        <w:rPr>
          <w:b/>
          <w:sz w:val="24"/>
          <w:u w:val="single"/>
        </w:rPr>
        <w:t>28</w:t>
      </w:r>
      <w:r w:rsidR="00C47DA3">
        <w:rPr>
          <w:b/>
          <w:sz w:val="24"/>
          <w:u w:val="single"/>
        </w:rPr>
        <w:t xml:space="preserve"> </w:t>
      </w:r>
      <w:r w:rsidRPr="00E973CA">
        <w:rPr>
          <w:b/>
          <w:sz w:val="24"/>
          <w:u w:val="single"/>
        </w:rPr>
        <w:t>October 202</w:t>
      </w:r>
      <w:r w:rsidR="00245DAB">
        <w:rPr>
          <w:b/>
          <w:sz w:val="24"/>
          <w:u w:val="single"/>
        </w:rPr>
        <w:t>6</w:t>
      </w:r>
      <w:r w:rsidRPr="00E973CA">
        <w:rPr>
          <w:sz w:val="24"/>
        </w:rPr>
        <w:t>.</w:t>
      </w:r>
    </w:p>
    <w:p w14:paraId="475EE040" w14:textId="6C5022CB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 xml:space="preserve">Please scan and email to: </w:t>
      </w:r>
      <w:r w:rsidRPr="00E973CA">
        <w:rPr>
          <w:b/>
          <w:sz w:val="24"/>
        </w:rPr>
        <w:t xml:space="preserve">Jess </w:t>
      </w:r>
      <w:r w:rsidR="00F05EEC">
        <w:rPr>
          <w:b/>
          <w:sz w:val="24"/>
        </w:rPr>
        <w:t xml:space="preserve">Harris-Curley, </w:t>
      </w:r>
      <w:r w:rsidR="00F05EEC" w:rsidRPr="00F05EEC">
        <w:rPr>
          <w:bCs/>
          <w:sz w:val="24"/>
        </w:rPr>
        <w:t>Operations</w:t>
      </w:r>
      <w:r w:rsidRPr="00F05EEC">
        <w:rPr>
          <w:bCs/>
          <w:sz w:val="24"/>
        </w:rPr>
        <w:t xml:space="preserve"> </w:t>
      </w:r>
      <w:r w:rsidRPr="00E973CA">
        <w:rPr>
          <w:sz w:val="24"/>
        </w:rPr>
        <w:t>Manager</w:t>
      </w:r>
    </w:p>
    <w:p w14:paraId="1DCDD19E" w14:textId="3F70722A" w:rsidR="00E973CA" w:rsidRPr="00E973CA" w:rsidRDefault="00B35C86" w:rsidP="00E973CA">
      <w:pPr>
        <w:pStyle w:val="BodyText"/>
        <w:rPr>
          <w:sz w:val="24"/>
        </w:rPr>
      </w:pPr>
      <w:hyperlink r:id="rId13" w:history="1">
        <w:r w:rsidRPr="0072031A">
          <w:rPr>
            <w:rStyle w:val="Hyperlink"/>
            <w:rFonts w:ascii="Arial" w:hAnsi="Arial" w:cs="Arial"/>
            <w:sz w:val="24"/>
          </w:rPr>
          <w:t>jess@v2020.org.au</w:t>
        </w:r>
      </w:hyperlink>
    </w:p>
    <w:p w14:paraId="7BEF501E" w14:textId="77777777" w:rsidR="00E973CA" w:rsidRPr="00E973CA" w:rsidRDefault="00E973CA" w:rsidP="00E973CA">
      <w:pPr>
        <w:pStyle w:val="LetterAddress"/>
        <w:rPr>
          <w:rFonts w:ascii="Arial" w:hAnsi="Arial" w:cs="Arial"/>
          <w:sz w:val="24"/>
          <w:szCs w:val="24"/>
        </w:rPr>
      </w:pPr>
    </w:p>
    <w:p w14:paraId="37977A78" w14:textId="2914DA2C" w:rsidR="00E973CA" w:rsidRPr="00E973CA" w:rsidRDefault="00E973CA" w:rsidP="00E973CA">
      <w:pPr>
        <w:pStyle w:val="Heading2"/>
      </w:pPr>
      <w:r w:rsidRPr="00E973CA">
        <w:rPr>
          <w:rFonts w:ascii="Arial" w:hAnsi="Arial"/>
          <w:szCs w:val="24"/>
        </w:rPr>
        <w:br w:type="page"/>
      </w:r>
      <w:r w:rsidRPr="00E973CA">
        <w:rPr>
          <w:sz w:val="28"/>
          <w:szCs w:val="32"/>
        </w:rPr>
        <w:lastRenderedPageBreak/>
        <w:t>Nomination Consent</w:t>
      </w:r>
    </w:p>
    <w:p w14:paraId="4942270F" w14:textId="77777777" w:rsidR="00E973CA" w:rsidRPr="00E973CA" w:rsidRDefault="00E973CA" w:rsidP="00E973CA">
      <w:pPr>
        <w:pStyle w:val="LetterAddress"/>
        <w:spacing w:after="240"/>
        <w:rPr>
          <w:rFonts w:ascii="Arial" w:hAnsi="Arial" w:cs="Arial"/>
          <w:sz w:val="24"/>
          <w:szCs w:val="24"/>
        </w:rPr>
      </w:pPr>
    </w:p>
    <w:p w14:paraId="09E13FA5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I, (insert name) consent to be nominated as a Director in accordance with the terms set out under the Vision 2020 The Right to Sight Australia Constitution.</w:t>
      </w:r>
    </w:p>
    <w:p w14:paraId="21536493" w14:textId="77777777" w:rsidR="00E973CA" w:rsidRPr="00E973CA" w:rsidRDefault="00E973CA" w:rsidP="00E973CA">
      <w:pPr>
        <w:pStyle w:val="BodyText"/>
        <w:rPr>
          <w:sz w:val="24"/>
        </w:rPr>
      </w:pPr>
    </w:p>
    <w:p w14:paraId="174627C2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I notify you that; my full name is: (insert name)</w:t>
      </w:r>
    </w:p>
    <w:p w14:paraId="796FF479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date and place of birth is: (insert date of birth)</w:t>
      </w:r>
      <w:r w:rsidRPr="00E973CA">
        <w:rPr>
          <w:sz w:val="24"/>
        </w:rPr>
        <w:tab/>
      </w:r>
      <w:r w:rsidRPr="00E973CA">
        <w:rPr>
          <w:sz w:val="24"/>
        </w:rPr>
        <w:tab/>
      </w:r>
      <w:r w:rsidRPr="00E973CA">
        <w:rPr>
          <w:sz w:val="24"/>
        </w:rPr>
        <w:tab/>
      </w:r>
    </w:p>
    <w:p w14:paraId="5702AC3C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usual residential address is: (insert residential address)</w:t>
      </w:r>
    </w:p>
    <w:p w14:paraId="1C965164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other directorships held are: (insert directorship information)</w:t>
      </w:r>
    </w:p>
    <w:p w14:paraId="4DBD29C4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telephone contact details are: (insert phone number)</w:t>
      </w:r>
      <w:r w:rsidRPr="00E973CA">
        <w:rPr>
          <w:sz w:val="24"/>
        </w:rPr>
        <w:tab/>
      </w:r>
      <w:r w:rsidRPr="00E973CA">
        <w:rPr>
          <w:sz w:val="24"/>
        </w:rPr>
        <w:tab/>
      </w:r>
    </w:p>
    <w:p w14:paraId="6CF82622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Title: (insert job title)</w:t>
      </w:r>
    </w:p>
    <w:p w14:paraId="06DBCFB4" w14:textId="5E837DA0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Member organisation</w:t>
      </w:r>
      <w:r>
        <w:rPr>
          <w:sz w:val="24"/>
        </w:rPr>
        <w:t xml:space="preserve"> if applicable</w:t>
      </w:r>
      <w:r w:rsidRPr="00E973CA">
        <w:rPr>
          <w:sz w:val="24"/>
        </w:rPr>
        <w:t>: (insert organisation name)</w:t>
      </w:r>
    </w:p>
    <w:p w14:paraId="39BBEEDA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Date: (insert todays date)</w:t>
      </w:r>
    </w:p>
    <w:p w14:paraId="79C6FF74" w14:textId="77777777" w:rsidR="00E973CA" w:rsidRPr="00E973CA" w:rsidRDefault="00E973CA" w:rsidP="00E973CA">
      <w:pPr>
        <w:pStyle w:val="BodyText"/>
        <w:rPr>
          <w:sz w:val="24"/>
        </w:rPr>
      </w:pPr>
    </w:p>
    <w:p w14:paraId="6242F24F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Signature of Nominee: (insert signature).</w:t>
      </w:r>
    </w:p>
    <w:p w14:paraId="3D56B391" w14:textId="77777777" w:rsidR="00E973CA" w:rsidRPr="00E973CA" w:rsidRDefault="00E973CA" w:rsidP="00E973CA">
      <w:pPr>
        <w:pStyle w:val="BodyText"/>
        <w:rPr>
          <w:sz w:val="24"/>
        </w:rPr>
      </w:pPr>
    </w:p>
    <w:p w14:paraId="4DBFECB5" w14:textId="77777777" w:rsidR="00E973CA" w:rsidRPr="00E973CA" w:rsidRDefault="00E973CA" w:rsidP="00E973CA">
      <w:pPr>
        <w:pStyle w:val="LetterAddress"/>
        <w:rPr>
          <w:rFonts w:ascii="Arial" w:hAnsi="Arial" w:cs="Arial"/>
          <w:b/>
          <w:sz w:val="24"/>
          <w:szCs w:val="24"/>
        </w:rPr>
      </w:pPr>
    </w:p>
    <w:p w14:paraId="56E8B405" w14:textId="77777777" w:rsidR="00E973CA" w:rsidRPr="00E973CA" w:rsidRDefault="00E973CA" w:rsidP="00E973CA">
      <w:pPr>
        <w:rPr>
          <w:sz w:val="24"/>
          <w:szCs w:val="24"/>
        </w:rPr>
      </w:pPr>
    </w:p>
    <w:p w14:paraId="56187145" w14:textId="77777777" w:rsidR="00037A12" w:rsidRPr="00E973CA" w:rsidRDefault="00037A12" w:rsidP="00183C7B">
      <w:pPr>
        <w:pStyle w:val="BodyText"/>
        <w:rPr>
          <w:sz w:val="24"/>
        </w:rPr>
      </w:pPr>
    </w:p>
    <w:sectPr w:rsidR="00037A12" w:rsidRPr="00E973CA" w:rsidSect="00183C7B">
      <w:footerReference w:type="default" r:id="rId14"/>
      <w:headerReference w:type="first" r:id="rId15"/>
      <w:footerReference w:type="first" r:id="rId16"/>
      <w:pgSz w:w="11906" w:h="16838" w:code="9"/>
      <w:pgMar w:top="1134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159E" w14:textId="77777777" w:rsidR="00FC05B0" w:rsidRDefault="00FC05B0" w:rsidP="00185154">
      <w:r>
        <w:separator/>
      </w:r>
    </w:p>
    <w:p w14:paraId="4FD720AB" w14:textId="77777777" w:rsidR="00FC05B0" w:rsidRDefault="00FC05B0"/>
  </w:endnote>
  <w:endnote w:type="continuationSeparator" w:id="0">
    <w:p w14:paraId="133366D0" w14:textId="77777777" w:rsidR="00FC05B0" w:rsidRDefault="00FC05B0" w:rsidP="00185154">
      <w:r>
        <w:continuationSeparator/>
      </w:r>
    </w:p>
    <w:p w14:paraId="35FC0850" w14:textId="77777777" w:rsidR="00FC05B0" w:rsidRDefault="00FC05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14:paraId="008EB8A1" w14:textId="77777777" w:rsidTr="00183C7B">
      <w:tc>
        <w:tcPr>
          <w:tcW w:w="0" w:type="auto"/>
        </w:tcPr>
        <w:p w14:paraId="1F0B8119" w14:textId="4EB1B27C" w:rsidR="00183C7B" w:rsidRPr="00183C7B" w:rsidRDefault="00000000" w:rsidP="00183C7B">
          <w:pPr>
            <w:ind w:left="-284" w:firstLine="284"/>
            <w:rPr>
              <w:sz w:val="20"/>
              <w:szCs w:val="20"/>
            </w:rPr>
          </w:pPr>
          <w:sdt>
            <w:sdtPr>
              <w:alias w:val="Publish Date"/>
              <w:tag w:val=""/>
              <w:id w:val="81887349"/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>
                <w:dateFormat w:val="dd/MM/yyyy"/>
                <w:lid w:val="en-AU"/>
                <w:storeMappedDataAs w:val="dateTime"/>
                <w:calendar w:val="gregorian"/>
              </w:date>
            </w:sdtPr>
            <w:sdtContent>
              <w:r w:rsidR="00183C7B" w:rsidRPr="00452469">
                <w:t>[</w:t>
              </w:r>
              <w:r w:rsidR="00183C7B">
                <w:t>Choose</w:t>
              </w:r>
              <w:r w:rsidR="00183C7B" w:rsidRPr="00452469">
                <w:t xml:space="preserve"> Date]</w:t>
              </w:r>
            </w:sdtContent>
          </w:sdt>
          <w:r w:rsidR="00183C7B">
            <w:t xml:space="preserve">    </w:t>
          </w:r>
          <w:sdt>
            <w:sdtPr>
              <w:rPr>
                <w:rFonts w:eastAsia="Times New Roman" w:cs="Times New Roman"/>
                <w:szCs w:val="24"/>
                <w:lang w:eastAsia="en-AU"/>
              </w:rPr>
              <w:alias w:val="Title"/>
              <w:tag w:val=""/>
              <w:id w:val="1660267785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D83C53">
                <w:rPr>
                  <w:rFonts w:eastAsia="Times New Roman" w:cs="Times New Roman"/>
                  <w:szCs w:val="24"/>
                  <w:lang w:eastAsia="en-AU"/>
                </w:rPr>
                <w:t>VISION 2020 DIRECTOR NOMINATION FORM</w:t>
              </w:r>
            </w:sdtContent>
          </w:sdt>
        </w:p>
      </w:tc>
      <w:tc>
        <w:tcPr>
          <w:tcW w:w="567" w:type="dxa"/>
          <w:vAlign w:val="bottom"/>
        </w:tcPr>
        <w:p w14:paraId="17645E9F" w14:textId="77777777"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14:paraId="7E4DBB2C" w14:textId="77777777" w:rsidR="00183C7B" w:rsidRPr="00183C7B" w:rsidRDefault="00183C7B" w:rsidP="00183C7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14:paraId="7FA3E29A" w14:textId="77777777" w:rsidTr="00183C7B">
      <w:tc>
        <w:tcPr>
          <w:tcW w:w="0" w:type="auto"/>
        </w:tcPr>
        <w:p w14:paraId="41DAFC91" w14:textId="77777777" w:rsidR="00183C7B" w:rsidRPr="00183C7B" w:rsidRDefault="00183C7B" w:rsidP="00183C7B">
          <w:pPr>
            <w:ind w:left="-284" w:firstLine="284"/>
          </w:pPr>
          <w:r w:rsidRPr="00183C7B">
            <w:rPr>
              <w:color w:val="004B8D" w:themeColor="accent1"/>
              <w:lang w:eastAsia="en-AU"/>
            </w:rPr>
            <w:t>National body working in partnership to prevent avoidable blindness and improve vision care</w:t>
          </w:r>
        </w:p>
      </w:tc>
      <w:tc>
        <w:tcPr>
          <w:tcW w:w="567" w:type="dxa"/>
          <w:vAlign w:val="bottom"/>
        </w:tcPr>
        <w:p w14:paraId="09182DDB" w14:textId="77777777"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14:paraId="4D39290D" w14:textId="77777777" w:rsidR="001671EC" w:rsidRPr="00183C7B" w:rsidRDefault="001671EC" w:rsidP="00183C7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1534" w14:textId="77777777" w:rsidR="00FC05B0" w:rsidRDefault="00FC05B0" w:rsidP="00185154">
      <w:r>
        <w:separator/>
      </w:r>
    </w:p>
    <w:p w14:paraId="67FD6BA4" w14:textId="77777777" w:rsidR="00FC05B0" w:rsidRDefault="00FC05B0"/>
  </w:footnote>
  <w:footnote w:type="continuationSeparator" w:id="0">
    <w:p w14:paraId="1CE0883F" w14:textId="77777777" w:rsidR="00FC05B0" w:rsidRDefault="00FC05B0" w:rsidP="00185154">
      <w:r>
        <w:continuationSeparator/>
      </w:r>
    </w:p>
    <w:p w14:paraId="6CD7A0BE" w14:textId="77777777" w:rsidR="00FC05B0" w:rsidRDefault="00FC05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F039" w14:textId="785A2710" w:rsidR="008C326F" w:rsidRDefault="008C326F" w:rsidP="008C326F">
    <w:pPr>
      <w:pStyle w:val="Header"/>
      <w:jc w:val="right"/>
    </w:pPr>
  </w:p>
  <w:p w14:paraId="6BE0B48A" w14:textId="77777777" w:rsidR="00183C7B" w:rsidRDefault="00183C7B" w:rsidP="008C326F">
    <w:pPr>
      <w:pStyle w:val="Header"/>
      <w:jc w:val="right"/>
    </w:pPr>
  </w:p>
  <w:p w14:paraId="267AF976" w14:textId="77777777" w:rsidR="00183C7B" w:rsidRDefault="00183C7B" w:rsidP="008C32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33E193A"/>
    <w:multiLevelType w:val="multilevel"/>
    <w:tmpl w:val="A212FCEE"/>
    <w:numStyleLink w:val="ListNumberedHeadings"/>
  </w:abstractNum>
  <w:abstractNum w:abstractNumId="2" w15:restartNumberingAfterBreak="0">
    <w:nsid w:val="05E95DCC"/>
    <w:multiLevelType w:val="multilevel"/>
    <w:tmpl w:val="A212FCEE"/>
    <w:numStyleLink w:val="ListNumberedHeadings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97625DC"/>
    <w:multiLevelType w:val="multilevel"/>
    <w:tmpl w:val="A212FCEE"/>
    <w:numStyleLink w:val="ListNumberedHeadings"/>
  </w:abstractNum>
  <w:abstractNum w:abstractNumId="5" w15:restartNumberingAfterBreak="0">
    <w:nsid w:val="0CB82EF8"/>
    <w:multiLevelType w:val="multilevel"/>
    <w:tmpl w:val="1556E92C"/>
    <w:styleLink w:val="ListAttachment"/>
    <w:lvl w:ilvl="0">
      <w:start w:val="1"/>
      <w:numFmt w:val="upperLetter"/>
      <w:lvlRestart w:val="0"/>
      <w:pStyle w:val="AttachmentH1"/>
      <w:lvlText w:val="Attachment %1"/>
      <w:lvlJc w:val="left"/>
      <w:pPr>
        <w:tabs>
          <w:tab w:val="num" w:pos="2552"/>
        </w:tabs>
        <w:ind w:left="2552" w:hanging="2552"/>
      </w:pPr>
      <w:rPr>
        <w:rFonts w:ascii="Arial" w:hAnsi="Arial" w:hint="default"/>
        <w:color w:val="auto"/>
        <w:sz w:val="36"/>
        <w:szCs w:val="32"/>
      </w:rPr>
    </w:lvl>
    <w:lvl w:ilvl="1">
      <w:start w:val="1"/>
      <w:numFmt w:val="decimal"/>
      <w:pStyle w:val="AttachmentH2"/>
      <w:lvlText w:val="%1-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ttachmentH3"/>
      <w:lvlText w:val="%1-%2-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6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7" w15:restartNumberingAfterBreak="0">
    <w:nsid w:val="0D203C94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11E76BF1"/>
    <w:multiLevelType w:val="multilevel"/>
    <w:tmpl w:val="BDFC207A"/>
    <w:numStyleLink w:val="ListTableNumber"/>
  </w:abstractNum>
  <w:abstractNum w:abstractNumId="9" w15:restartNumberingAfterBreak="0">
    <w:nsid w:val="1BB06729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2222299A"/>
    <w:multiLevelType w:val="multilevel"/>
    <w:tmpl w:val="626C565E"/>
    <w:numStyleLink w:val="ListTableBullet"/>
  </w:abstractNum>
  <w:abstractNum w:abstractNumId="11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2" w15:restartNumberingAfterBreak="0">
    <w:nsid w:val="26FA6E39"/>
    <w:multiLevelType w:val="multilevel"/>
    <w:tmpl w:val="A212FCEE"/>
    <w:numStyleLink w:val="ListNumberedHeadings"/>
  </w:abstractNum>
  <w:abstractNum w:abstractNumId="13" w15:restartNumberingAfterBreak="0">
    <w:nsid w:val="2E0A6B9E"/>
    <w:multiLevelType w:val="multilevel"/>
    <w:tmpl w:val="A212FCEE"/>
    <w:numStyleLink w:val="ListNumberedHeadings"/>
  </w:abstractNum>
  <w:abstractNum w:abstractNumId="14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66E6290"/>
    <w:multiLevelType w:val="multilevel"/>
    <w:tmpl w:val="BDFC207A"/>
    <w:numStyleLink w:val="ListTableNumber"/>
  </w:abstractNum>
  <w:abstractNum w:abstractNumId="16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20E65F9"/>
    <w:multiLevelType w:val="multilevel"/>
    <w:tmpl w:val="A212FCEE"/>
    <w:numStyleLink w:val="ListNumberedHeadings"/>
  </w:abstractNum>
  <w:abstractNum w:abstractNumId="18" w15:restartNumberingAfterBreak="0">
    <w:nsid w:val="4D267B67"/>
    <w:multiLevelType w:val="multilevel"/>
    <w:tmpl w:val="F0DE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Alpha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70639FB"/>
    <w:multiLevelType w:val="multilevel"/>
    <w:tmpl w:val="279CF11E"/>
    <w:numStyleLink w:val="ListBullet"/>
  </w:abstractNum>
  <w:abstractNum w:abstractNumId="20" w15:restartNumberingAfterBreak="0">
    <w:nsid w:val="5DB0627A"/>
    <w:multiLevelType w:val="multilevel"/>
    <w:tmpl w:val="626C565E"/>
    <w:numStyleLink w:val="ListTableBullet"/>
  </w:abstractNum>
  <w:abstractNum w:abstractNumId="21" w15:restartNumberingAfterBreak="0">
    <w:nsid w:val="5F405511"/>
    <w:multiLevelType w:val="multilevel"/>
    <w:tmpl w:val="A212FCEE"/>
    <w:numStyleLink w:val="ListNumberedHeadings"/>
  </w:abstractNum>
  <w:abstractNum w:abstractNumId="2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4C64ED5"/>
    <w:multiLevelType w:val="multilevel"/>
    <w:tmpl w:val="A212FCEE"/>
    <w:numStyleLink w:val="ListNumberedHeadings"/>
  </w:abstractNum>
  <w:abstractNum w:abstractNumId="24" w15:restartNumberingAfterBreak="0">
    <w:nsid w:val="665C115C"/>
    <w:multiLevelType w:val="multilevel"/>
    <w:tmpl w:val="626C565E"/>
    <w:numStyleLink w:val="ListTableBullet"/>
  </w:abstractNum>
  <w:abstractNum w:abstractNumId="25" w15:restartNumberingAfterBreak="0">
    <w:nsid w:val="7139706E"/>
    <w:multiLevelType w:val="multilevel"/>
    <w:tmpl w:val="11C64328"/>
    <w:numStyleLink w:val="ListParagraph"/>
  </w:abstractNum>
  <w:abstractNum w:abstractNumId="26" w15:restartNumberingAfterBreak="0">
    <w:nsid w:val="7870203F"/>
    <w:multiLevelType w:val="multilevel"/>
    <w:tmpl w:val="A212FCEE"/>
    <w:numStyleLink w:val="ListNumberedHeadings"/>
  </w:abstractNum>
  <w:abstractNum w:abstractNumId="27" w15:restartNumberingAfterBreak="0">
    <w:nsid w:val="7C1A461F"/>
    <w:multiLevelType w:val="multilevel"/>
    <w:tmpl w:val="1556E92C"/>
    <w:numStyleLink w:val="ListAttachment"/>
  </w:abstractNum>
  <w:abstractNum w:abstractNumId="28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 w16cid:durableId="1993868936">
    <w:abstractNumId w:val="28"/>
  </w:num>
  <w:num w:numId="2" w16cid:durableId="639577242">
    <w:abstractNumId w:val="16"/>
  </w:num>
  <w:num w:numId="3" w16cid:durableId="1106850953">
    <w:abstractNumId w:val="0"/>
  </w:num>
  <w:num w:numId="4" w16cid:durableId="1988780814">
    <w:abstractNumId w:val="6"/>
  </w:num>
  <w:num w:numId="5" w16cid:durableId="736785766">
    <w:abstractNumId w:val="22"/>
  </w:num>
  <w:num w:numId="6" w16cid:durableId="184635714">
    <w:abstractNumId w:val="25"/>
  </w:num>
  <w:num w:numId="7" w16cid:durableId="128670117">
    <w:abstractNumId w:val="15"/>
  </w:num>
  <w:num w:numId="8" w16cid:durableId="68582442">
    <w:abstractNumId w:val="24"/>
  </w:num>
  <w:num w:numId="9" w16cid:durableId="93944787">
    <w:abstractNumId w:val="23"/>
  </w:num>
  <w:num w:numId="10" w16cid:durableId="710347118">
    <w:abstractNumId w:val="3"/>
  </w:num>
  <w:num w:numId="11" w16cid:durableId="1357996414">
    <w:abstractNumId w:val="14"/>
  </w:num>
  <w:num w:numId="12" w16cid:durableId="1079445651">
    <w:abstractNumId w:val="11"/>
  </w:num>
  <w:num w:numId="13" w16cid:durableId="825439284">
    <w:abstractNumId w:val="7"/>
  </w:num>
  <w:num w:numId="14" w16cid:durableId="260841594">
    <w:abstractNumId w:val="18"/>
  </w:num>
  <w:num w:numId="15" w16cid:durableId="1051076505">
    <w:abstractNumId w:val="1"/>
  </w:num>
  <w:num w:numId="16" w16cid:durableId="1140078350">
    <w:abstractNumId w:val="9"/>
  </w:num>
  <w:num w:numId="17" w16cid:durableId="1827237052">
    <w:abstractNumId w:val="21"/>
  </w:num>
  <w:num w:numId="18" w16cid:durableId="1447654036">
    <w:abstractNumId w:val="10"/>
  </w:num>
  <w:num w:numId="19" w16cid:durableId="1137187598">
    <w:abstractNumId w:val="8"/>
  </w:num>
  <w:num w:numId="20" w16cid:durableId="1715888936">
    <w:abstractNumId w:val="2"/>
  </w:num>
  <w:num w:numId="21" w16cid:durableId="481584634">
    <w:abstractNumId w:val="12"/>
  </w:num>
  <w:num w:numId="22" w16cid:durableId="1658414863">
    <w:abstractNumId w:val="2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ascii="Trebuchet MS" w:hAnsi="Trebuchet MS" w:hint="default"/>
          <w:b/>
          <w:color w:val="auto"/>
          <w:sz w:val="22"/>
          <w:szCs w:val="24"/>
        </w:rPr>
      </w:lvl>
    </w:lvlOverride>
  </w:num>
  <w:num w:numId="23" w16cid:durableId="95711774">
    <w:abstractNumId w:val="19"/>
  </w:num>
  <w:num w:numId="24" w16cid:durableId="598606826">
    <w:abstractNumId w:val="19"/>
  </w:num>
  <w:num w:numId="25" w16cid:durableId="247738523">
    <w:abstractNumId w:val="19"/>
  </w:num>
  <w:num w:numId="26" w16cid:durableId="295261409">
    <w:abstractNumId w:val="19"/>
  </w:num>
  <w:num w:numId="27" w16cid:durableId="231425238">
    <w:abstractNumId w:val="19"/>
  </w:num>
  <w:num w:numId="28" w16cid:durableId="977078251">
    <w:abstractNumId w:val="19"/>
  </w:num>
  <w:num w:numId="29" w16cid:durableId="533226058">
    <w:abstractNumId w:val="14"/>
  </w:num>
  <w:num w:numId="30" w16cid:durableId="1006589459">
    <w:abstractNumId w:val="6"/>
  </w:num>
  <w:num w:numId="31" w16cid:durableId="273097884">
    <w:abstractNumId w:val="20"/>
  </w:num>
  <w:num w:numId="32" w16cid:durableId="1282690649">
    <w:abstractNumId w:val="20"/>
  </w:num>
  <w:num w:numId="33" w16cid:durableId="916403588">
    <w:abstractNumId w:val="13"/>
  </w:num>
  <w:num w:numId="34" w16cid:durableId="1784420271">
    <w:abstractNumId w:val="17"/>
  </w:num>
  <w:num w:numId="35" w16cid:durableId="247233931">
    <w:abstractNumId w:val="4"/>
  </w:num>
  <w:num w:numId="36" w16cid:durableId="1333294478">
    <w:abstractNumId w:val="16"/>
  </w:num>
  <w:num w:numId="37" w16cid:durableId="1050110460">
    <w:abstractNumId w:val="26"/>
  </w:num>
  <w:num w:numId="38" w16cid:durableId="316568434">
    <w:abstractNumId w:val="26"/>
  </w:num>
  <w:num w:numId="39" w16cid:durableId="1474371216">
    <w:abstractNumId w:val="26"/>
  </w:num>
  <w:num w:numId="40" w16cid:durableId="1839073090">
    <w:abstractNumId w:val="5"/>
  </w:num>
  <w:num w:numId="41" w16cid:durableId="1462460516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CA"/>
    <w:rsid w:val="00001931"/>
    <w:rsid w:val="00006100"/>
    <w:rsid w:val="0001621A"/>
    <w:rsid w:val="00020A97"/>
    <w:rsid w:val="00021DDA"/>
    <w:rsid w:val="000358CA"/>
    <w:rsid w:val="00037A12"/>
    <w:rsid w:val="00037EB5"/>
    <w:rsid w:val="000427B8"/>
    <w:rsid w:val="00054793"/>
    <w:rsid w:val="00061869"/>
    <w:rsid w:val="00065EA6"/>
    <w:rsid w:val="00071C7D"/>
    <w:rsid w:val="00076F97"/>
    <w:rsid w:val="00081B64"/>
    <w:rsid w:val="000870BB"/>
    <w:rsid w:val="00087D93"/>
    <w:rsid w:val="000A54D7"/>
    <w:rsid w:val="000B3215"/>
    <w:rsid w:val="000B3EBE"/>
    <w:rsid w:val="000B6FA1"/>
    <w:rsid w:val="000C0C22"/>
    <w:rsid w:val="000C1D1E"/>
    <w:rsid w:val="000C5684"/>
    <w:rsid w:val="000F0294"/>
    <w:rsid w:val="000F4A35"/>
    <w:rsid w:val="001063C6"/>
    <w:rsid w:val="00126208"/>
    <w:rsid w:val="0013218E"/>
    <w:rsid w:val="00136F2F"/>
    <w:rsid w:val="00145CCD"/>
    <w:rsid w:val="001505D8"/>
    <w:rsid w:val="00154790"/>
    <w:rsid w:val="00156423"/>
    <w:rsid w:val="001572B2"/>
    <w:rsid w:val="001600E5"/>
    <w:rsid w:val="001671EC"/>
    <w:rsid w:val="001829A7"/>
    <w:rsid w:val="00183C7B"/>
    <w:rsid w:val="00185154"/>
    <w:rsid w:val="0019114D"/>
    <w:rsid w:val="001C63AA"/>
    <w:rsid w:val="001D418D"/>
    <w:rsid w:val="001D59C2"/>
    <w:rsid w:val="001E79C0"/>
    <w:rsid w:val="001F16CA"/>
    <w:rsid w:val="002023D4"/>
    <w:rsid w:val="00202F61"/>
    <w:rsid w:val="002078C1"/>
    <w:rsid w:val="002106C4"/>
    <w:rsid w:val="00210DEF"/>
    <w:rsid w:val="00214179"/>
    <w:rsid w:val="00215311"/>
    <w:rsid w:val="00222215"/>
    <w:rsid w:val="00230385"/>
    <w:rsid w:val="0024177C"/>
    <w:rsid w:val="00245DAB"/>
    <w:rsid w:val="0025119D"/>
    <w:rsid w:val="00252201"/>
    <w:rsid w:val="00254DD8"/>
    <w:rsid w:val="00270C15"/>
    <w:rsid w:val="00271CA3"/>
    <w:rsid w:val="002A55FB"/>
    <w:rsid w:val="002A590E"/>
    <w:rsid w:val="002B4003"/>
    <w:rsid w:val="002C5B1C"/>
    <w:rsid w:val="002D4254"/>
    <w:rsid w:val="002D4E6E"/>
    <w:rsid w:val="002F2F7A"/>
    <w:rsid w:val="002F4862"/>
    <w:rsid w:val="00301893"/>
    <w:rsid w:val="003021D7"/>
    <w:rsid w:val="00305D75"/>
    <w:rsid w:val="003076C8"/>
    <w:rsid w:val="00321E9B"/>
    <w:rsid w:val="003411DD"/>
    <w:rsid w:val="0037398C"/>
    <w:rsid w:val="0037618F"/>
    <w:rsid w:val="003853C1"/>
    <w:rsid w:val="00390A31"/>
    <w:rsid w:val="003A04C1"/>
    <w:rsid w:val="003A08A5"/>
    <w:rsid w:val="003B0945"/>
    <w:rsid w:val="003B097F"/>
    <w:rsid w:val="003B0D84"/>
    <w:rsid w:val="003B4D2F"/>
    <w:rsid w:val="003B4DCF"/>
    <w:rsid w:val="003C09C3"/>
    <w:rsid w:val="003D3B71"/>
    <w:rsid w:val="003D56AF"/>
    <w:rsid w:val="003E1EF3"/>
    <w:rsid w:val="003E269E"/>
    <w:rsid w:val="003E2E43"/>
    <w:rsid w:val="003E5319"/>
    <w:rsid w:val="003F7688"/>
    <w:rsid w:val="00404615"/>
    <w:rsid w:val="00407776"/>
    <w:rsid w:val="0042023D"/>
    <w:rsid w:val="004254BC"/>
    <w:rsid w:val="00427353"/>
    <w:rsid w:val="004324D2"/>
    <w:rsid w:val="0043564D"/>
    <w:rsid w:val="0043628A"/>
    <w:rsid w:val="00444AE6"/>
    <w:rsid w:val="004478FD"/>
    <w:rsid w:val="004700B3"/>
    <w:rsid w:val="0047405C"/>
    <w:rsid w:val="00491C59"/>
    <w:rsid w:val="004A6C01"/>
    <w:rsid w:val="004B7DAE"/>
    <w:rsid w:val="004C5B59"/>
    <w:rsid w:val="004D282B"/>
    <w:rsid w:val="004E79A4"/>
    <w:rsid w:val="004F15CC"/>
    <w:rsid w:val="004F2A3C"/>
    <w:rsid w:val="004F3D6F"/>
    <w:rsid w:val="0051056D"/>
    <w:rsid w:val="0051760B"/>
    <w:rsid w:val="005331C9"/>
    <w:rsid w:val="00542B8E"/>
    <w:rsid w:val="0055219D"/>
    <w:rsid w:val="0055353F"/>
    <w:rsid w:val="0056633F"/>
    <w:rsid w:val="00567689"/>
    <w:rsid w:val="00567F8B"/>
    <w:rsid w:val="005713E5"/>
    <w:rsid w:val="005A435A"/>
    <w:rsid w:val="005B0C40"/>
    <w:rsid w:val="005C1E2F"/>
    <w:rsid w:val="005C263D"/>
    <w:rsid w:val="005D15BB"/>
    <w:rsid w:val="005D620B"/>
    <w:rsid w:val="005E259B"/>
    <w:rsid w:val="006025ED"/>
    <w:rsid w:val="0061089F"/>
    <w:rsid w:val="00621878"/>
    <w:rsid w:val="00633235"/>
    <w:rsid w:val="0065325A"/>
    <w:rsid w:val="00663004"/>
    <w:rsid w:val="00674316"/>
    <w:rsid w:val="00684E74"/>
    <w:rsid w:val="006A1801"/>
    <w:rsid w:val="006D22C5"/>
    <w:rsid w:val="006F73CC"/>
    <w:rsid w:val="00700501"/>
    <w:rsid w:val="00706376"/>
    <w:rsid w:val="00727BBF"/>
    <w:rsid w:val="00730EBC"/>
    <w:rsid w:val="00755032"/>
    <w:rsid w:val="00757A95"/>
    <w:rsid w:val="00767E62"/>
    <w:rsid w:val="00770BF1"/>
    <w:rsid w:val="00774E81"/>
    <w:rsid w:val="007814D7"/>
    <w:rsid w:val="00781E91"/>
    <w:rsid w:val="00781F1A"/>
    <w:rsid w:val="007923D9"/>
    <w:rsid w:val="007A5346"/>
    <w:rsid w:val="007C1ACB"/>
    <w:rsid w:val="007D2813"/>
    <w:rsid w:val="0081687C"/>
    <w:rsid w:val="00817D6F"/>
    <w:rsid w:val="00822503"/>
    <w:rsid w:val="0083729D"/>
    <w:rsid w:val="00843444"/>
    <w:rsid w:val="00844A7A"/>
    <w:rsid w:val="00845732"/>
    <w:rsid w:val="00852A87"/>
    <w:rsid w:val="008572D9"/>
    <w:rsid w:val="00861E13"/>
    <w:rsid w:val="00867AFF"/>
    <w:rsid w:val="00892496"/>
    <w:rsid w:val="008A4E5B"/>
    <w:rsid w:val="008A6F22"/>
    <w:rsid w:val="008B17B1"/>
    <w:rsid w:val="008B5698"/>
    <w:rsid w:val="008B5D8F"/>
    <w:rsid w:val="008B65D5"/>
    <w:rsid w:val="008C0C20"/>
    <w:rsid w:val="008C326F"/>
    <w:rsid w:val="008E5907"/>
    <w:rsid w:val="008F4E0B"/>
    <w:rsid w:val="008F5042"/>
    <w:rsid w:val="009071F0"/>
    <w:rsid w:val="00907866"/>
    <w:rsid w:val="00924EFC"/>
    <w:rsid w:val="009453E1"/>
    <w:rsid w:val="00950770"/>
    <w:rsid w:val="009571D7"/>
    <w:rsid w:val="00974FB9"/>
    <w:rsid w:val="00975AC5"/>
    <w:rsid w:val="009A199C"/>
    <w:rsid w:val="009A1E0A"/>
    <w:rsid w:val="009B6B39"/>
    <w:rsid w:val="009C35C4"/>
    <w:rsid w:val="009E3BCF"/>
    <w:rsid w:val="009F6CE7"/>
    <w:rsid w:val="00A07960"/>
    <w:rsid w:val="00A10D3E"/>
    <w:rsid w:val="00A3265E"/>
    <w:rsid w:val="00A41250"/>
    <w:rsid w:val="00A41D4E"/>
    <w:rsid w:val="00A52A8F"/>
    <w:rsid w:val="00A54273"/>
    <w:rsid w:val="00A63699"/>
    <w:rsid w:val="00A63844"/>
    <w:rsid w:val="00A640FF"/>
    <w:rsid w:val="00A836E7"/>
    <w:rsid w:val="00A83B38"/>
    <w:rsid w:val="00A8624E"/>
    <w:rsid w:val="00A879ED"/>
    <w:rsid w:val="00AA6010"/>
    <w:rsid w:val="00AC22E4"/>
    <w:rsid w:val="00AD6EC2"/>
    <w:rsid w:val="00AE4C26"/>
    <w:rsid w:val="00AF2204"/>
    <w:rsid w:val="00B012F3"/>
    <w:rsid w:val="00B05D48"/>
    <w:rsid w:val="00B11EEA"/>
    <w:rsid w:val="00B1273F"/>
    <w:rsid w:val="00B13276"/>
    <w:rsid w:val="00B26C30"/>
    <w:rsid w:val="00B31CEF"/>
    <w:rsid w:val="00B35C86"/>
    <w:rsid w:val="00B4183B"/>
    <w:rsid w:val="00B53493"/>
    <w:rsid w:val="00B55D18"/>
    <w:rsid w:val="00B56680"/>
    <w:rsid w:val="00B56CC8"/>
    <w:rsid w:val="00B65281"/>
    <w:rsid w:val="00B668FB"/>
    <w:rsid w:val="00B734FA"/>
    <w:rsid w:val="00B76B8E"/>
    <w:rsid w:val="00B8347A"/>
    <w:rsid w:val="00B83DE6"/>
    <w:rsid w:val="00B85E6C"/>
    <w:rsid w:val="00BA45AE"/>
    <w:rsid w:val="00BA4F4A"/>
    <w:rsid w:val="00BA66AD"/>
    <w:rsid w:val="00BB49AA"/>
    <w:rsid w:val="00BB568F"/>
    <w:rsid w:val="00BC2DD3"/>
    <w:rsid w:val="00BC67B1"/>
    <w:rsid w:val="00BD1989"/>
    <w:rsid w:val="00BD7CF3"/>
    <w:rsid w:val="00BE16D4"/>
    <w:rsid w:val="00BE2D2B"/>
    <w:rsid w:val="00BF2C53"/>
    <w:rsid w:val="00C000C3"/>
    <w:rsid w:val="00C02E60"/>
    <w:rsid w:val="00C05555"/>
    <w:rsid w:val="00C10095"/>
    <w:rsid w:val="00C240FD"/>
    <w:rsid w:val="00C24374"/>
    <w:rsid w:val="00C243D5"/>
    <w:rsid w:val="00C3004E"/>
    <w:rsid w:val="00C301CC"/>
    <w:rsid w:val="00C302EF"/>
    <w:rsid w:val="00C47DA3"/>
    <w:rsid w:val="00C67759"/>
    <w:rsid w:val="00C74C53"/>
    <w:rsid w:val="00C97431"/>
    <w:rsid w:val="00C97B6F"/>
    <w:rsid w:val="00CA3515"/>
    <w:rsid w:val="00CB2E84"/>
    <w:rsid w:val="00D241D3"/>
    <w:rsid w:val="00D24EC3"/>
    <w:rsid w:val="00D253E1"/>
    <w:rsid w:val="00D27FA8"/>
    <w:rsid w:val="00D365D3"/>
    <w:rsid w:val="00D42F7B"/>
    <w:rsid w:val="00D55089"/>
    <w:rsid w:val="00D57959"/>
    <w:rsid w:val="00D64B09"/>
    <w:rsid w:val="00D65684"/>
    <w:rsid w:val="00D65CBE"/>
    <w:rsid w:val="00D71241"/>
    <w:rsid w:val="00D83C53"/>
    <w:rsid w:val="00D90002"/>
    <w:rsid w:val="00D920A5"/>
    <w:rsid w:val="00DA76FA"/>
    <w:rsid w:val="00DB2B49"/>
    <w:rsid w:val="00DC28FE"/>
    <w:rsid w:val="00DC290C"/>
    <w:rsid w:val="00DC33B4"/>
    <w:rsid w:val="00DD4656"/>
    <w:rsid w:val="00DF01DF"/>
    <w:rsid w:val="00E018FB"/>
    <w:rsid w:val="00E100FA"/>
    <w:rsid w:val="00E135C8"/>
    <w:rsid w:val="00E21DC0"/>
    <w:rsid w:val="00E4248F"/>
    <w:rsid w:val="00E47ED1"/>
    <w:rsid w:val="00E52804"/>
    <w:rsid w:val="00E61FE7"/>
    <w:rsid w:val="00E64150"/>
    <w:rsid w:val="00E6763B"/>
    <w:rsid w:val="00E8129F"/>
    <w:rsid w:val="00E95746"/>
    <w:rsid w:val="00E973CA"/>
    <w:rsid w:val="00EB58BD"/>
    <w:rsid w:val="00EB6D30"/>
    <w:rsid w:val="00EC0FFC"/>
    <w:rsid w:val="00EC3CE8"/>
    <w:rsid w:val="00ED2E33"/>
    <w:rsid w:val="00ED3024"/>
    <w:rsid w:val="00ED71B6"/>
    <w:rsid w:val="00EE0548"/>
    <w:rsid w:val="00EE5474"/>
    <w:rsid w:val="00EF0E10"/>
    <w:rsid w:val="00EF2076"/>
    <w:rsid w:val="00EF2AFB"/>
    <w:rsid w:val="00EF5D7F"/>
    <w:rsid w:val="00F05171"/>
    <w:rsid w:val="00F05EEC"/>
    <w:rsid w:val="00F32A88"/>
    <w:rsid w:val="00F33D5C"/>
    <w:rsid w:val="00F40C84"/>
    <w:rsid w:val="00F431FB"/>
    <w:rsid w:val="00F43A56"/>
    <w:rsid w:val="00F53ACB"/>
    <w:rsid w:val="00F60E46"/>
    <w:rsid w:val="00F6184E"/>
    <w:rsid w:val="00F73E91"/>
    <w:rsid w:val="00F73F9B"/>
    <w:rsid w:val="00F8007E"/>
    <w:rsid w:val="00F81C8A"/>
    <w:rsid w:val="00F81FEA"/>
    <w:rsid w:val="00F84805"/>
    <w:rsid w:val="00F85E41"/>
    <w:rsid w:val="00F93451"/>
    <w:rsid w:val="00FA2B02"/>
    <w:rsid w:val="00FB1115"/>
    <w:rsid w:val="00FB4AE4"/>
    <w:rsid w:val="00FC05B0"/>
    <w:rsid w:val="00FD5739"/>
    <w:rsid w:val="00FE5CDD"/>
    <w:rsid w:val="00FE7A02"/>
    <w:rsid w:val="00FE7A55"/>
    <w:rsid w:val="00FF3487"/>
    <w:rsid w:val="00FF64D3"/>
    <w:rsid w:val="00FF6973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88A25D"/>
  <w15:docId w15:val="{7EF5A723-98B7-4203-B337-3F593AE3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6E7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A836E7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020A97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A836E7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numPr>
        <w:ilvl w:val="3"/>
        <w:numId w:val="13"/>
      </w:numPr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numPr>
        <w:ilvl w:val="4"/>
        <w:numId w:val="13"/>
      </w:numPr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numPr>
        <w:ilvl w:val="5"/>
        <w:numId w:val="13"/>
      </w:num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A836E7"/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020A97"/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A836E7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975AC5"/>
    <w:rPr>
      <w:rFonts w:asciiTheme="majorHAnsi" w:eastAsia="Times New Roman" w:hAnsiTheme="majorHAnsi" w:cs="Times New Roman"/>
      <w:bCs/>
      <w:i/>
      <w:color w:val="004B8D" w:themeColor="accent1"/>
      <w:sz w:val="24"/>
      <w:lang w:eastAsia="en-AU"/>
    </w:rPr>
  </w:style>
  <w:style w:type="paragraph" w:customStyle="1" w:styleId="NbrHeading1">
    <w:name w:val="Nbr Heading 1"/>
    <w:basedOn w:val="Heading1"/>
    <w:qFormat/>
    <w:rsid w:val="00A836E7"/>
    <w:pPr>
      <w:numPr>
        <w:numId w:val="39"/>
      </w:numPr>
    </w:pPr>
  </w:style>
  <w:style w:type="paragraph" w:customStyle="1" w:styleId="NbrHeading2">
    <w:name w:val="Nbr Heading 2"/>
    <w:basedOn w:val="Heading2"/>
    <w:qFormat/>
    <w:rsid w:val="00A836E7"/>
    <w:pPr>
      <w:numPr>
        <w:ilvl w:val="1"/>
        <w:numId w:val="39"/>
      </w:numPr>
    </w:pPr>
  </w:style>
  <w:style w:type="paragraph" w:customStyle="1" w:styleId="NbrHeading3">
    <w:name w:val="Nbr Heading 3"/>
    <w:basedOn w:val="Heading3"/>
    <w:qFormat/>
    <w:rsid w:val="00A836E7"/>
    <w:pPr>
      <w:numPr>
        <w:ilvl w:val="2"/>
        <w:numId w:val="39"/>
      </w:numPr>
    </w:pPr>
  </w:style>
  <w:style w:type="paragraph" w:styleId="Title">
    <w:name w:val="Title"/>
    <w:basedOn w:val="Normal"/>
    <w:next w:val="BodyText"/>
    <w:link w:val="TitleChar"/>
    <w:uiPriority w:val="9"/>
    <w:rsid w:val="001D418D"/>
    <w:pPr>
      <w:spacing w:after="360"/>
    </w:pPr>
    <w:rPr>
      <w:rFonts w:asciiTheme="majorHAnsi" w:eastAsiaTheme="majorEastAsia" w:hAnsiTheme="majorHAnsi" w:cstheme="majorBidi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1D418D"/>
    <w:rPr>
      <w:rFonts w:asciiTheme="majorHAnsi" w:eastAsiaTheme="majorEastAsia" w:hAnsiTheme="majorHAnsi" w:cstheme="majorBidi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F81FEA"/>
    <w:pPr>
      <w:numPr>
        <w:ilvl w:val="1"/>
      </w:numPr>
      <w:spacing w:before="280" w:after="280"/>
    </w:pPr>
    <w:rPr>
      <w:rFonts w:asciiTheme="majorHAnsi" w:eastAsiaTheme="majorEastAsia" w:hAnsiTheme="majorHAnsi" w:cstheme="majorBidi"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F81FEA"/>
    <w:rPr>
      <w:rFonts w:asciiTheme="majorHAnsi" w:eastAsiaTheme="majorEastAsia" w:hAnsiTheme="majorHAnsi" w:cstheme="majorBidi"/>
      <w:iCs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15BB"/>
    <w:rPr>
      <w:sz w:val="17"/>
    </w:rPr>
  </w:style>
  <w:style w:type="paragraph" w:styleId="Footer">
    <w:name w:val="footer"/>
    <w:basedOn w:val="Normal"/>
    <w:link w:val="FooterChar"/>
    <w:uiPriority w:val="99"/>
    <w:rsid w:val="00305D75"/>
    <w:pPr>
      <w:tabs>
        <w:tab w:val="left" w:pos="567"/>
        <w:tab w:val="right" w:pos="9639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305D75"/>
    <w:rPr>
      <w:noProof/>
      <w:sz w:val="24"/>
    </w:rPr>
  </w:style>
  <w:style w:type="paragraph" w:styleId="ListNumber0">
    <w:name w:val="List Number"/>
    <w:basedOn w:val="Normal"/>
    <w:uiPriority w:val="1"/>
    <w:qFormat/>
    <w:rsid w:val="00230385"/>
    <w:pPr>
      <w:numPr>
        <w:numId w:val="12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3C09C3"/>
    <w:pPr>
      <w:numPr>
        <w:numId w:val="29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character" w:styleId="Hyperlink">
    <w:name w:val="Hyperlink"/>
    <w:basedOn w:val="DefaultParagraphFont"/>
    <w:rsid w:val="0081687C"/>
    <w:rPr>
      <w:color w:val="004B8D" w:themeColor="accent1"/>
      <w:u w:val="single"/>
    </w:rPr>
  </w:style>
  <w:style w:type="paragraph" w:styleId="TOC1">
    <w:name w:val="toc 1"/>
    <w:basedOn w:val="Normal"/>
    <w:next w:val="Normal"/>
    <w:uiPriority w:val="39"/>
    <w:semiHidden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065EA6"/>
    <w:pPr>
      <w:spacing w:before="60" w:after="60"/>
    </w:pPr>
    <w:rPr>
      <w:b/>
    </w:rPr>
  </w:style>
  <w:style w:type="paragraph" w:customStyle="1" w:styleId="TableBullet">
    <w:name w:val="Table Bullet"/>
    <w:basedOn w:val="Normal"/>
    <w:uiPriority w:val="4"/>
    <w:qFormat/>
    <w:rsid w:val="003C09C3"/>
    <w:pPr>
      <w:numPr>
        <w:numId w:val="32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Normal"/>
    <w:uiPriority w:val="4"/>
    <w:qFormat/>
    <w:rsid w:val="00F93451"/>
    <w:pPr>
      <w:numPr>
        <w:numId w:val="19"/>
      </w:numPr>
      <w:spacing w:before="60" w:after="60"/>
    </w:pPr>
  </w:style>
  <w:style w:type="character" w:customStyle="1" w:styleId="Heading5Char">
    <w:name w:val="Heading 5 Char"/>
    <w:basedOn w:val="DefaultParagraphFont"/>
    <w:link w:val="Heading5"/>
    <w:semiHidden/>
    <w:rsid w:val="00975AC5"/>
    <w:rPr>
      <w:rFonts w:asciiTheme="majorHAnsi" w:eastAsia="Times New Roman" w:hAnsiTheme="majorHAnsi" w:cs="Times New Roman"/>
      <w:bCs/>
      <w:iCs/>
      <w:color w:val="004B8D" w:themeColor="accent1"/>
      <w:sz w:val="24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D15BB"/>
    <w:rPr>
      <w:rFonts w:eastAsia="Times New Roman" w:cs="Times New Roman"/>
      <w:bCs/>
      <w:sz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6"/>
      </w:numPr>
    </w:pPr>
  </w:style>
  <w:style w:type="paragraph" w:styleId="TOC4">
    <w:name w:val="toc 4"/>
    <w:basedOn w:val="TOC1"/>
    <w:next w:val="Normal"/>
    <w:uiPriority w:val="39"/>
    <w:semiHidden/>
    <w:rsid w:val="00E4248F"/>
    <w:pPr>
      <w:tabs>
        <w:tab w:val="left" w:pos="567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D15BB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F81FEA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Title">
    <w:name w:val="Table Title"/>
    <w:basedOn w:val="Caption"/>
    <w:uiPriority w:val="6"/>
    <w:qFormat/>
    <w:rsid w:val="00F81FEA"/>
    <w:pPr>
      <w:keepNext/>
    </w:p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230385"/>
    <w:pPr>
      <w:numPr>
        <w:numId w:val="12"/>
      </w:numPr>
    </w:pPr>
  </w:style>
  <w:style w:type="numbering" w:customStyle="1" w:styleId="ListParagraph">
    <w:name w:val="List_Paragraph"/>
    <w:uiPriority w:val="99"/>
    <w:rsid w:val="003A08A5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230385"/>
    <w:pPr>
      <w:numPr>
        <w:numId w:val="10"/>
      </w:numPr>
    </w:pPr>
  </w:style>
  <w:style w:type="numbering" w:customStyle="1" w:styleId="ListAlpha">
    <w:name w:val="List_Alpha"/>
    <w:uiPriority w:val="99"/>
    <w:rsid w:val="00230385"/>
    <w:pPr>
      <w:numPr>
        <w:numId w:val="10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81687C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table" w:customStyle="1" w:styleId="V2020Table">
    <w:name w:val="V2020 Table"/>
    <w:basedOn w:val="TableNormal"/>
    <w:uiPriority w:val="99"/>
    <w:rsid w:val="00065EA6"/>
    <w:pPr>
      <w:spacing w:before="0"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lastRow">
      <w:rPr>
        <w:b/>
        <w:color w:val="auto"/>
      </w:rPr>
      <w:tblPr/>
      <w:tcPr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band2Vert">
      <w:rPr>
        <w:color w:val="auto"/>
      </w:rPr>
      <w:tblPr/>
      <w:tcPr>
        <w:shd w:val="clear" w:color="auto" w:fill="FFFFFF" w:themeFill="background1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FFF" w:themeFill="background1"/>
      </w:tcPr>
    </w:tblStylePr>
  </w:style>
  <w:style w:type="character" w:styleId="FollowedHyperlink">
    <w:name w:val="FollowedHyperlink"/>
    <w:basedOn w:val="DefaultParagraphFont"/>
    <w:uiPriority w:val="99"/>
    <w:rsid w:val="0081687C"/>
    <w:rPr>
      <w:color w:val="004B8D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230385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230385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230385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230385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230385"/>
    <w:pPr>
      <w:numPr>
        <w:ilvl w:val="4"/>
        <w:numId w:val="14"/>
      </w:numPr>
    </w:pPr>
  </w:style>
  <w:style w:type="paragraph" w:styleId="ListBullet2">
    <w:name w:val="List Bullet 2"/>
    <w:basedOn w:val="ListBullet0"/>
    <w:uiPriority w:val="19"/>
    <w:rsid w:val="003C09C3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3C09C3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3C09C3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3C09C3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3C09C3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924EFC"/>
    <w:pPr>
      <w:numPr>
        <w:ilvl w:val="1"/>
      </w:numPr>
      <w:spacing w:after="120"/>
    </w:pPr>
  </w:style>
  <w:style w:type="paragraph" w:styleId="ListNumber3">
    <w:name w:val="List Number 3"/>
    <w:basedOn w:val="ListNumber0"/>
    <w:uiPriority w:val="19"/>
    <w:rsid w:val="00924EFC"/>
    <w:pPr>
      <w:numPr>
        <w:ilvl w:val="2"/>
      </w:numPr>
      <w:spacing w:after="120"/>
      <w:ind w:left="1276"/>
    </w:pPr>
  </w:style>
  <w:style w:type="paragraph" w:styleId="ListNumber4">
    <w:name w:val="List Number 4"/>
    <w:basedOn w:val="ListNumber0"/>
    <w:uiPriority w:val="19"/>
    <w:rsid w:val="00924EFC"/>
    <w:pPr>
      <w:numPr>
        <w:ilvl w:val="3"/>
      </w:numPr>
      <w:spacing w:after="120"/>
      <w:ind w:left="1701"/>
    </w:pPr>
  </w:style>
  <w:style w:type="paragraph" w:styleId="ListNumber5">
    <w:name w:val="List Number 5"/>
    <w:basedOn w:val="ListNumber0"/>
    <w:uiPriority w:val="19"/>
    <w:rsid w:val="00924EFC"/>
    <w:pPr>
      <w:numPr>
        <w:ilvl w:val="4"/>
      </w:numPr>
      <w:spacing w:after="120"/>
      <w:ind w:left="2126"/>
    </w:pPr>
  </w:style>
  <w:style w:type="paragraph" w:customStyle="1" w:styleId="ListNumber6">
    <w:name w:val="List Number 6"/>
    <w:basedOn w:val="ListNumber0"/>
    <w:uiPriority w:val="19"/>
    <w:rsid w:val="00924EFC"/>
    <w:pPr>
      <w:numPr>
        <w:ilvl w:val="5"/>
      </w:numPr>
      <w:spacing w:after="120"/>
      <w:ind w:left="2551"/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3C09C3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A836E7"/>
    <w:pPr>
      <w:numPr>
        <w:numId w:val="2"/>
      </w:numPr>
    </w:pPr>
  </w:style>
  <w:style w:type="numbering" w:customStyle="1" w:styleId="ListTableBullet">
    <w:name w:val="List_TableBullet"/>
    <w:uiPriority w:val="99"/>
    <w:rsid w:val="003C09C3"/>
    <w:pPr>
      <w:numPr>
        <w:numId w:val="4"/>
      </w:numPr>
    </w:pPr>
  </w:style>
  <w:style w:type="numbering" w:customStyle="1" w:styleId="ListTableNumber">
    <w:name w:val="List_TableNumber"/>
    <w:uiPriority w:val="99"/>
    <w:rsid w:val="003A08A5"/>
    <w:pPr>
      <w:numPr>
        <w:numId w:val="5"/>
      </w:numPr>
    </w:pPr>
  </w:style>
  <w:style w:type="paragraph" w:customStyle="1" w:styleId="TableBullet2">
    <w:name w:val="Table Bullet 2"/>
    <w:basedOn w:val="TableBullet"/>
    <w:uiPriority w:val="19"/>
    <w:rsid w:val="003C09C3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924EFC"/>
    <w:rPr>
      <w:b w:val="0"/>
      <w:i/>
    </w:rPr>
  </w:style>
  <w:style w:type="paragraph" w:customStyle="1" w:styleId="MinutesACTION">
    <w:name w:val="Minutes ACTION"/>
    <w:basedOn w:val="Normal"/>
    <w:rsid w:val="00230385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230385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230385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TableTotal">
    <w:name w:val="Table Total"/>
    <w:basedOn w:val="Normal"/>
    <w:uiPriority w:val="4"/>
    <w:qFormat/>
    <w:rsid w:val="00F93451"/>
    <w:pPr>
      <w:spacing w:before="60" w:after="60"/>
    </w:pPr>
    <w:rPr>
      <w:b/>
    </w:rPr>
  </w:style>
  <w:style w:type="paragraph" w:customStyle="1" w:styleId="Indented">
    <w:name w:val="Indented"/>
    <w:basedOn w:val="BodyText"/>
    <w:uiPriority w:val="2"/>
    <w:qFormat/>
    <w:rsid w:val="00F73E91"/>
    <w:pPr>
      <w:ind w:left="567"/>
    </w:pPr>
  </w:style>
  <w:style w:type="paragraph" w:customStyle="1" w:styleId="TableCaption">
    <w:name w:val="Table Caption"/>
    <w:basedOn w:val="Caption"/>
    <w:uiPriority w:val="5"/>
    <w:semiHidden/>
    <w:qFormat/>
    <w:rsid w:val="00F32A88"/>
    <w:pPr>
      <w:keepNext/>
    </w:pPr>
    <w:rPr>
      <w:color w:val="004B8D" w:themeColor="accent1"/>
    </w:rPr>
  </w:style>
  <w:style w:type="paragraph" w:customStyle="1" w:styleId="TableBody">
    <w:name w:val="Table Body"/>
    <w:basedOn w:val="Normal"/>
    <w:uiPriority w:val="4"/>
    <w:qFormat/>
    <w:rsid w:val="00F32A88"/>
    <w:pPr>
      <w:spacing w:before="60" w:after="60"/>
    </w:pPr>
  </w:style>
  <w:style w:type="paragraph" w:customStyle="1" w:styleId="Recommendation">
    <w:name w:val="Recommendation"/>
    <w:basedOn w:val="TableHeading"/>
    <w:uiPriority w:val="99"/>
    <w:qFormat/>
    <w:rsid w:val="007814D7"/>
    <w:rPr>
      <w:lang w:eastAsia="en-AU"/>
    </w:rPr>
  </w:style>
  <w:style w:type="table" w:styleId="PlainTable4">
    <w:name w:val="Plain Table 4"/>
    <w:basedOn w:val="TableNormal"/>
    <w:uiPriority w:val="44"/>
    <w:rsid w:val="001C63AA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E61FE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ttachmentH1">
    <w:name w:val="Attachment H1"/>
    <w:basedOn w:val="Normal"/>
    <w:next w:val="BodyText"/>
    <w:uiPriority w:val="99"/>
    <w:qFormat/>
    <w:rsid w:val="00037A12"/>
    <w:pPr>
      <w:pageBreakBefore/>
      <w:numPr>
        <w:numId w:val="41"/>
      </w:numPr>
      <w:tabs>
        <w:tab w:val="left" w:pos="567"/>
      </w:tabs>
      <w:spacing w:before="240" w:after="1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ttachmentH2">
    <w:name w:val="Attachment H2"/>
    <w:basedOn w:val="Heading2"/>
    <w:next w:val="BodyText"/>
    <w:uiPriority w:val="99"/>
    <w:qFormat/>
    <w:rsid w:val="00037A12"/>
    <w:pPr>
      <w:numPr>
        <w:ilvl w:val="1"/>
        <w:numId w:val="41"/>
      </w:numPr>
      <w:tabs>
        <w:tab w:val="left" w:pos="851"/>
      </w:tabs>
    </w:pPr>
    <w:rPr>
      <w:b w:val="0"/>
      <w:iCs w:val="0"/>
      <w:color w:val="auto"/>
      <w:sz w:val="32"/>
    </w:rPr>
  </w:style>
  <w:style w:type="paragraph" w:customStyle="1" w:styleId="AttachmentH3">
    <w:name w:val="Attachment H3"/>
    <w:basedOn w:val="Heading3"/>
    <w:next w:val="BodyText"/>
    <w:uiPriority w:val="99"/>
    <w:qFormat/>
    <w:rsid w:val="00037A12"/>
    <w:pPr>
      <w:numPr>
        <w:ilvl w:val="2"/>
        <w:numId w:val="41"/>
      </w:numPr>
      <w:tabs>
        <w:tab w:val="left" w:pos="851"/>
      </w:tabs>
    </w:pPr>
    <w:rPr>
      <w:sz w:val="24"/>
    </w:rPr>
  </w:style>
  <w:style w:type="numbering" w:customStyle="1" w:styleId="ListAttachment">
    <w:name w:val="List_Attachment"/>
    <w:uiPriority w:val="99"/>
    <w:rsid w:val="00037A12"/>
    <w:pPr>
      <w:numPr>
        <w:numId w:val="40"/>
      </w:numPr>
    </w:pPr>
  </w:style>
  <w:style w:type="paragraph" w:customStyle="1" w:styleId="LetterAddress">
    <w:name w:val="Letter Address"/>
    <w:basedOn w:val="Normal"/>
    <w:semiHidden/>
    <w:rsid w:val="00E973CA"/>
    <w:pPr>
      <w:widowControl w:val="0"/>
      <w:spacing w:line="260" w:lineRule="exact"/>
    </w:pPr>
    <w:rPr>
      <w:rFonts w:ascii="Trebuchet MS" w:eastAsia="Times New Roman" w:hAnsi="Trebuchet MS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97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ess@v2020.org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arwishpanah\V2020A\V2020A%20-%20Documents\Office%20Management\TEMPLATES\2021\Info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9B85860E464F1AAD6D8EC5EB5F0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9FD70-4C4B-406B-A869-55E2FB40156C}"/>
      </w:docPartPr>
      <w:docPartBody>
        <w:p w:rsidR="00000000" w:rsidRDefault="002D1C30" w:rsidP="002D1C30">
          <w:pPr>
            <w:pStyle w:val="A39B85860E464F1AAD6D8EC5EB5F0E65"/>
          </w:pPr>
          <w:r w:rsidRPr="00065EA6">
            <w:rPr>
              <w:rFonts w:eastAsia="Times New Roman" w:cs="Times New Roman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64"/>
    <w:rsid w:val="000B3215"/>
    <w:rsid w:val="000E3A99"/>
    <w:rsid w:val="002D1C30"/>
    <w:rsid w:val="002D7164"/>
    <w:rsid w:val="00680FD1"/>
    <w:rsid w:val="00781F1A"/>
    <w:rsid w:val="0084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77DB6C4CA140EE993E603238EB8E92">
    <w:name w:val="1477DB6C4CA140EE993E603238EB8E92"/>
  </w:style>
  <w:style w:type="paragraph" w:customStyle="1" w:styleId="A39B85860E464F1AAD6D8EC5EB5F0E65">
    <w:name w:val="A39B85860E464F1AAD6D8EC5EB5F0E65"/>
    <w:rsid w:val="002D1C3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d0d9b4-ea0a-4f91-8ef9-801b5021269f">
      <Terms xmlns="http://schemas.microsoft.com/office/infopath/2007/PartnerControls"/>
    </lcf76f155ced4ddcb4097134ff3c332f>
    <TaxCatchAll xmlns="37c2fd94-8164-4e76-99fa-8733568052a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20" ma:contentTypeDescription="Create a new document." ma:contentTypeScope="" ma:versionID="ce1be4520b9e63af0791ad9982d9aa13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031e1b839f2a84a78a083ec4a1c2dcc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d7da67-9b39-49fd-b113-23cd3c6e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62c421-469e-4809-b711-e4d233da4741}" ma:internalName="TaxCatchAll" ma:showField="CatchAllData" ma:web="37c2fd94-8164-4e76-99fa-873356805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89A4D8-D7F7-45F6-9560-819CBBC595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6DDD3A-49A2-4435-92B8-C46BE59F6078}">
  <ds:schemaRefs>
    <ds:schemaRef ds:uri="http://schemas.microsoft.com/office/2006/metadata/properties"/>
    <ds:schemaRef ds:uri="http://schemas.microsoft.com/office/infopath/2007/PartnerControls"/>
    <ds:schemaRef ds:uri="78d0d9b4-ea0a-4f91-8ef9-801b5021269f"/>
    <ds:schemaRef ds:uri="37c2fd94-8164-4e76-99fa-8733568052a1"/>
  </ds:schemaRefs>
</ds:datastoreItem>
</file>

<file path=customXml/itemProps4.xml><?xml version="1.0" encoding="utf-8"?>
<ds:datastoreItem xmlns:ds="http://schemas.openxmlformats.org/officeDocument/2006/customXml" ds:itemID="{9CF183B5-95E5-4499-80B7-2DE907C70F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C6DD9F-56FC-4076-A347-306DA3596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0d9b4-ea0a-4f91-8ef9-801b5021269f"/>
    <ds:schemaRef ds:uri="37c2fd94-8164-4e76-99fa-87335680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2021</Template>
  <TotalTime>68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 2020 DIRECTOR NOMINATION FORM</dc:title>
  <dc:creator>Jess Darwishpanah</dc:creator>
  <cp:lastModifiedBy>Jess Harris-Curley</cp:lastModifiedBy>
  <cp:revision>5</cp:revision>
  <cp:lastPrinted>2013-02-13T02:39:00Z</cp:lastPrinted>
  <dcterms:created xsi:type="dcterms:W3CDTF">2026-09-22T02:51:00Z</dcterms:created>
  <dcterms:modified xsi:type="dcterms:W3CDTF">2026-09-22T04:58:00Z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0x010100BC080E7CE5CF114B90954CA3A674009A</vt:lpwstr>
  </property>
  <property fmtid="{D5CDD505-2E9C-101B-9397-08002B2CF9AE}" pid="3" name="Order">
    <vt:r8>3009600</vt:r8>
  </property>
  <property fmtid="{D5CDD505-2E9C-101B-9397-08002B2CF9AE}" pid="4" name="MediaServiceImageTags">
    <vt:lpwstr/>
  </property>
</Properties>
</file>